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57A50C" w14:textId="77777777" w:rsidR="00707372" w:rsidRPr="00707372" w:rsidRDefault="00804E64" w:rsidP="00727246">
      <w:pPr>
        <w:pStyle w:val="Listenabsatz"/>
        <w:numPr>
          <w:ilvl w:val="0"/>
          <w:numId w:val="52"/>
        </w:numPr>
        <w:rPr>
          <w:rFonts w:asciiTheme="minorHAnsi" w:hAnsiTheme="minorHAnsi"/>
          <w:b/>
          <w:szCs w:val="24"/>
        </w:rPr>
      </w:pPr>
      <w:bookmarkStart w:id="0" w:name="_GoBack"/>
      <w:bookmarkEnd w:id="0"/>
      <w:r w:rsidRPr="00707372">
        <w:rPr>
          <w:rFonts w:asciiTheme="minorHAnsi" w:hAnsiTheme="minorHAnsi"/>
          <w:b/>
          <w:szCs w:val="24"/>
        </w:rPr>
        <w:t>Beispielhafte Formulierung der Lernsituation 2.3 für Schülerinnen und Schüler</w:t>
      </w:r>
    </w:p>
    <w:p w14:paraId="2057A50D" w14:textId="77777777" w:rsidR="00707372" w:rsidRDefault="00707372" w:rsidP="00804E64">
      <w:pPr>
        <w:rPr>
          <w:rFonts w:asciiTheme="minorHAnsi" w:hAnsiTheme="minorHAnsi"/>
          <w:szCs w:val="24"/>
        </w:rPr>
      </w:pPr>
    </w:p>
    <w:p w14:paraId="2057A50E" w14:textId="0CC9B23C" w:rsidR="00804E64" w:rsidRDefault="00804E64" w:rsidP="003235BC">
      <w:p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Zur Verdeutlichung wird im Folgenden exemplarisches Unterrichtsmaterial aus verschied</w:t>
      </w:r>
      <w:r>
        <w:rPr>
          <w:rFonts w:asciiTheme="minorHAnsi" w:hAnsiTheme="minorHAnsi"/>
          <w:szCs w:val="24"/>
        </w:rPr>
        <w:t>e</w:t>
      </w:r>
      <w:r>
        <w:rPr>
          <w:rFonts w:asciiTheme="minorHAnsi" w:hAnsiTheme="minorHAnsi"/>
          <w:szCs w:val="24"/>
        </w:rPr>
        <w:t>nen Handlungsphasen der Lernsituation präsentiert</w:t>
      </w:r>
      <w:r w:rsidR="00707372">
        <w:rPr>
          <w:rFonts w:asciiTheme="minorHAnsi" w:hAnsiTheme="minorHAnsi"/>
          <w:szCs w:val="24"/>
        </w:rPr>
        <w:t xml:space="preserve">. </w:t>
      </w:r>
      <w:r w:rsidR="003B27BA">
        <w:rPr>
          <w:rFonts w:asciiTheme="minorHAnsi" w:hAnsiTheme="minorHAnsi"/>
          <w:szCs w:val="24"/>
        </w:rPr>
        <w:t xml:space="preserve">Alle </w:t>
      </w:r>
      <w:r w:rsidR="00707372">
        <w:rPr>
          <w:rFonts w:asciiTheme="minorHAnsi" w:hAnsiTheme="minorHAnsi"/>
          <w:szCs w:val="24"/>
        </w:rPr>
        <w:t>Unterrichtsmaterialien</w:t>
      </w:r>
      <w:r w:rsidR="00C371D1">
        <w:rPr>
          <w:rFonts w:asciiTheme="minorHAnsi" w:hAnsiTheme="minorHAnsi"/>
          <w:szCs w:val="24"/>
        </w:rPr>
        <w:t xml:space="preserve">, </w:t>
      </w:r>
      <w:r w:rsidR="003B27BA">
        <w:rPr>
          <w:rFonts w:asciiTheme="minorHAnsi" w:hAnsiTheme="minorHAnsi"/>
          <w:szCs w:val="24"/>
        </w:rPr>
        <w:t xml:space="preserve">Videos und Produktfotos </w:t>
      </w:r>
      <w:r w:rsidR="00707372">
        <w:rPr>
          <w:rFonts w:asciiTheme="minorHAnsi" w:hAnsiTheme="minorHAnsi"/>
          <w:szCs w:val="24"/>
        </w:rPr>
        <w:t xml:space="preserve">sind </w:t>
      </w:r>
      <w:r w:rsidR="005D22D5">
        <w:rPr>
          <w:rFonts w:asciiTheme="minorHAnsi" w:hAnsiTheme="minorHAnsi"/>
          <w:szCs w:val="24"/>
        </w:rPr>
        <w:t xml:space="preserve">durch das Autorenteam </w:t>
      </w:r>
      <w:r w:rsidR="0052737D">
        <w:rPr>
          <w:rFonts w:asciiTheme="minorHAnsi" w:hAnsiTheme="minorHAnsi"/>
          <w:szCs w:val="24"/>
        </w:rPr>
        <w:t xml:space="preserve">selbst </w:t>
      </w:r>
      <w:r w:rsidR="00707372">
        <w:rPr>
          <w:rFonts w:asciiTheme="minorHAnsi" w:hAnsiTheme="minorHAnsi"/>
          <w:szCs w:val="24"/>
        </w:rPr>
        <w:t>erstellt</w:t>
      </w:r>
      <w:r w:rsidR="005D22D5">
        <w:rPr>
          <w:rFonts w:asciiTheme="minorHAnsi" w:hAnsiTheme="minorHAnsi"/>
          <w:szCs w:val="24"/>
        </w:rPr>
        <w:t xml:space="preserve"> bzw. </w:t>
      </w:r>
      <w:r w:rsidR="003D12BB">
        <w:rPr>
          <w:rFonts w:asciiTheme="minorHAnsi" w:hAnsiTheme="minorHAnsi"/>
          <w:szCs w:val="24"/>
        </w:rPr>
        <w:t xml:space="preserve">gekennzeichnete </w:t>
      </w:r>
      <w:r w:rsidR="003B27BA">
        <w:rPr>
          <w:rFonts w:asciiTheme="minorHAnsi" w:hAnsiTheme="minorHAnsi"/>
          <w:szCs w:val="24"/>
        </w:rPr>
        <w:t xml:space="preserve">Bilder </w:t>
      </w:r>
      <w:r w:rsidR="005D22D5">
        <w:rPr>
          <w:rFonts w:asciiTheme="minorHAnsi" w:hAnsiTheme="minorHAnsi"/>
          <w:szCs w:val="24"/>
        </w:rPr>
        <w:t>stehen unter CC0-Lizenz</w:t>
      </w:r>
      <w:r w:rsidR="00707372">
        <w:rPr>
          <w:rFonts w:asciiTheme="minorHAnsi" w:hAnsiTheme="minorHAnsi"/>
          <w:szCs w:val="24"/>
        </w:rPr>
        <w:t>.</w:t>
      </w:r>
    </w:p>
    <w:p w14:paraId="2057A50F" w14:textId="77777777" w:rsidR="00804E64" w:rsidRDefault="00804E64" w:rsidP="00804E64">
      <w:pPr>
        <w:rPr>
          <w:rFonts w:asciiTheme="minorHAnsi" w:hAnsiTheme="minorHAnsi"/>
          <w:szCs w:val="24"/>
        </w:rPr>
      </w:pPr>
    </w:p>
    <w:p w14:paraId="2057A510" w14:textId="77777777" w:rsidR="00804E64" w:rsidRPr="0096059A" w:rsidRDefault="00804E64" w:rsidP="00804E64">
      <w:pPr>
        <w:pStyle w:val="Listenabsatz"/>
        <w:numPr>
          <w:ilvl w:val="1"/>
          <w:numId w:val="39"/>
        </w:numPr>
        <w:rPr>
          <w:rFonts w:asciiTheme="minorHAnsi" w:hAnsiTheme="minorHAnsi"/>
          <w:b/>
          <w:szCs w:val="24"/>
        </w:rPr>
      </w:pPr>
      <w:r w:rsidRPr="0096059A">
        <w:rPr>
          <w:rFonts w:asciiTheme="minorHAnsi" w:hAnsiTheme="minorHAnsi"/>
          <w:b/>
          <w:szCs w:val="24"/>
        </w:rPr>
        <w:t>Informationsphase</w:t>
      </w:r>
    </w:p>
    <w:p w14:paraId="2057A511" w14:textId="664B13C5" w:rsidR="00804E64" w:rsidRPr="0096059A" w:rsidRDefault="00804E64" w:rsidP="00804E64">
      <w:pPr>
        <w:pStyle w:val="Listenabsatz"/>
        <w:numPr>
          <w:ilvl w:val="2"/>
          <w:numId w:val="39"/>
        </w:numPr>
        <w:spacing w:line="259" w:lineRule="auto"/>
        <w:rPr>
          <w:rFonts w:asciiTheme="minorHAnsi" w:hAnsiTheme="minorHAnsi"/>
          <w:szCs w:val="24"/>
        </w:rPr>
      </w:pPr>
      <w:r w:rsidRPr="0096059A">
        <w:rPr>
          <w:rFonts w:asciiTheme="minorHAnsi" w:hAnsiTheme="minorHAnsi"/>
          <w:szCs w:val="24"/>
        </w:rPr>
        <w:t xml:space="preserve">Information </w:t>
      </w:r>
      <w:r w:rsidR="00C13C0C">
        <w:rPr>
          <w:rFonts w:asciiTheme="minorHAnsi" w:hAnsiTheme="minorHAnsi"/>
          <w:szCs w:val="24"/>
        </w:rPr>
        <w:t>und</w:t>
      </w:r>
      <w:r w:rsidRPr="0096059A">
        <w:rPr>
          <w:rFonts w:asciiTheme="minorHAnsi" w:hAnsiTheme="minorHAnsi"/>
          <w:szCs w:val="24"/>
        </w:rPr>
        <w:t xml:space="preserve"> Transpare</w:t>
      </w:r>
      <w:r>
        <w:rPr>
          <w:rFonts w:asciiTheme="minorHAnsi" w:hAnsiTheme="minorHAnsi"/>
          <w:szCs w:val="24"/>
        </w:rPr>
        <w:t>nz</w:t>
      </w:r>
    </w:p>
    <w:p w14:paraId="2057A512" w14:textId="77777777" w:rsidR="00804E64" w:rsidRDefault="00804E64" w:rsidP="00804E64">
      <w:pPr>
        <w:pStyle w:val="Listenabsatz"/>
        <w:numPr>
          <w:ilvl w:val="2"/>
          <w:numId w:val="39"/>
        </w:numPr>
        <w:spacing w:line="259" w:lineRule="auto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E</w:t>
      </w:r>
      <w:r w:rsidRPr="0096059A">
        <w:rPr>
          <w:rFonts w:asciiTheme="minorHAnsi" w:hAnsiTheme="minorHAnsi"/>
          <w:szCs w:val="24"/>
        </w:rPr>
        <w:t>instiegsszenario</w:t>
      </w:r>
    </w:p>
    <w:p w14:paraId="2057A513" w14:textId="77777777" w:rsidR="00804E64" w:rsidRDefault="00804E64" w:rsidP="00804E64">
      <w:pPr>
        <w:rPr>
          <w:rFonts w:asciiTheme="minorHAnsi" w:hAnsiTheme="minorHAnsi"/>
          <w:b/>
          <w:szCs w:val="24"/>
        </w:rPr>
      </w:pPr>
    </w:p>
    <w:p w14:paraId="2057A514" w14:textId="77777777" w:rsidR="00804E64" w:rsidRPr="0096059A" w:rsidRDefault="00804E64" w:rsidP="00804E64">
      <w:pPr>
        <w:pStyle w:val="Listenabsatz"/>
        <w:numPr>
          <w:ilvl w:val="1"/>
          <w:numId w:val="39"/>
        </w:numPr>
        <w:rPr>
          <w:rFonts w:asciiTheme="minorHAnsi" w:hAnsiTheme="minorHAnsi"/>
          <w:b/>
          <w:szCs w:val="24"/>
        </w:rPr>
      </w:pPr>
      <w:r w:rsidRPr="0096059A">
        <w:rPr>
          <w:rFonts w:asciiTheme="minorHAnsi" w:hAnsiTheme="minorHAnsi"/>
          <w:b/>
          <w:szCs w:val="24"/>
        </w:rPr>
        <w:t>P</w:t>
      </w:r>
      <w:r>
        <w:rPr>
          <w:rFonts w:asciiTheme="minorHAnsi" w:hAnsiTheme="minorHAnsi"/>
          <w:b/>
          <w:szCs w:val="24"/>
        </w:rPr>
        <w:t>lanungsphase</w:t>
      </w:r>
    </w:p>
    <w:p w14:paraId="2057A515" w14:textId="77777777" w:rsidR="00804E64" w:rsidRPr="0096059A" w:rsidRDefault="00804E64" w:rsidP="00804E64">
      <w:pPr>
        <w:pStyle w:val="Listenabsatz"/>
        <w:numPr>
          <w:ilvl w:val="2"/>
          <w:numId w:val="39"/>
        </w:numPr>
        <w:spacing w:line="259" w:lineRule="auto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Planungsraster</w:t>
      </w:r>
    </w:p>
    <w:p w14:paraId="2057A516" w14:textId="77777777" w:rsidR="00804E64" w:rsidRPr="0096059A" w:rsidRDefault="00804E64" w:rsidP="00804E64">
      <w:pPr>
        <w:pStyle w:val="Listenabsatz"/>
        <w:numPr>
          <w:ilvl w:val="2"/>
          <w:numId w:val="39"/>
        </w:numPr>
        <w:spacing w:line="259" w:lineRule="auto"/>
        <w:rPr>
          <w:rFonts w:asciiTheme="minorHAnsi" w:hAnsiTheme="minorHAnsi"/>
          <w:szCs w:val="24"/>
        </w:rPr>
      </w:pPr>
      <w:r w:rsidRPr="0096059A">
        <w:rPr>
          <w:rFonts w:asciiTheme="minorHAnsi" w:hAnsiTheme="minorHAnsi"/>
          <w:szCs w:val="24"/>
        </w:rPr>
        <w:t>Planungsergebnis</w:t>
      </w:r>
    </w:p>
    <w:p w14:paraId="2057A517" w14:textId="77777777" w:rsidR="00804E64" w:rsidRPr="001E47E7" w:rsidRDefault="00804E64" w:rsidP="00804E64">
      <w:pPr>
        <w:rPr>
          <w:rFonts w:asciiTheme="minorHAnsi" w:hAnsiTheme="minorHAnsi"/>
          <w:szCs w:val="24"/>
        </w:rPr>
      </w:pPr>
    </w:p>
    <w:p w14:paraId="2057A518" w14:textId="77777777" w:rsidR="00804E64" w:rsidRPr="0096059A" w:rsidRDefault="00804E64" w:rsidP="00804E64">
      <w:pPr>
        <w:pStyle w:val="Listenabsatz"/>
        <w:numPr>
          <w:ilvl w:val="1"/>
          <w:numId w:val="39"/>
        </w:numPr>
        <w:rPr>
          <w:rFonts w:asciiTheme="minorHAnsi" w:hAnsiTheme="minorHAnsi"/>
          <w:b/>
          <w:szCs w:val="24"/>
        </w:rPr>
      </w:pPr>
      <w:r w:rsidRPr="0096059A">
        <w:rPr>
          <w:rFonts w:asciiTheme="minorHAnsi" w:hAnsiTheme="minorHAnsi"/>
          <w:b/>
          <w:szCs w:val="24"/>
        </w:rPr>
        <w:t>Dur</w:t>
      </w:r>
      <w:r>
        <w:rPr>
          <w:rFonts w:asciiTheme="minorHAnsi" w:hAnsiTheme="minorHAnsi"/>
          <w:b/>
          <w:szCs w:val="24"/>
        </w:rPr>
        <w:t>chführungsphase</w:t>
      </w:r>
    </w:p>
    <w:p w14:paraId="2057A519" w14:textId="77777777" w:rsidR="00804E64" w:rsidRDefault="00804E64" w:rsidP="00804E64">
      <w:pPr>
        <w:pStyle w:val="Listenabsatz"/>
        <w:numPr>
          <w:ilvl w:val="2"/>
          <w:numId w:val="39"/>
        </w:numPr>
        <w:spacing w:line="259" w:lineRule="auto"/>
        <w:rPr>
          <w:rFonts w:asciiTheme="minorHAnsi" w:hAnsiTheme="minorHAnsi"/>
          <w:szCs w:val="24"/>
        </w:rPr>
      </w:pPr>
      <w:r w:rsidRPr="0096059A">
        <w:rPr>
          <w:rFonts w:asciiTheme="minorHAnsi" w:hAnsiTheme="minorHAnsi"/>
          <w:szCs w:val="24"/>
        </w:rPr>
        <w:t>Beispielartikel mit entsprechenden Produktdaten</w:t>
      </w:r>
    </w:p>
    <w:p w14:paraId="2057A51A" w14:textId="77777777" w:rsidR="003D672E" w:rsidRDefault="003D672E" w:rsidP="003D672E">
      <w:pPr>
        <w:spacing w:line="259" w:lineRule="auto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4.3.2</w:t>
      </w:r>
      <w:r>
        <w:rPr>
          <w:rFonts w:asciiTheme="minorHAnsi" w:hAnsiTheme="minorHAnsi"/>
          <w:szCs w:val="24"/>
        </w:rPr>
        <w:tab/>
        <w:t>Artikel 4K Action Cam</w:t>
      </w:r>
    </w:p>
    <w:p w14:paraId="2057A51B" w14:textId="77777777" w:rsidR="003D672E" w:rsidRDefault="003D672E" w:rsidP="003D672E">
      <w:pPr>
        <w:spacing w:line="259" w:lineRule="auto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4.3.2.1</w:t>
      </w:r>
      <w:r>
        <w:rPr>
          <w:rFonts w:asciiTheme="minorHAnsi" w:hAnsiTheme="minorHAnsi"/>
          <w:szCs w:val="24"/>
        </w:rPr>
        <w:tab/>
        <w:t>Datenblatt</w:t>
      </w:r>
    </w:p>
    <w:p w14:paraId="2057A51C" w14:textId="34AAB664" w:rsidR="003D672E" w:rsidRDefault="003D672E" w:rsidP="003D672E">
      <w:pPr>
        <w:spacing w:line="259" w:lineRule="auto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4.3.2.2</w:t>
      </w:r>
      <w:r>
        <w:rPr>
          <w:rFonts w:asciiTheme="minorHAnsi" w:hAnsiTheme="minorHAnsi"/>
          <w:szCs w:val="24"/>
        </w:rPr>
        <w:tab/>
        <w:t>Produktfotos</w:t>
      </w:r>
    </w:p>
    <w:p w14:paraId="2057A51D" w14:textId="7763B187" w:rsidR="003D672E" w:rsidRPr="001233B6" w:rsidRDefault="003D672E" w:rsidP="001233B6">
      <w:pPr>
        <w:pStyle w:val="Listenabsatz"/>
        <w:numPr>
          <w:ilvl w:val="3"/>
          <w:numId w:val="52"/>
        </w:numPr>
        <w:spacing w:line="259" w:lineRule="auto"/>
        <w:rPr>
          <w:rFonts w:asciiTheme="minorHAnsi" w:hAnsiTheme="minorHAnsi"/>
          <w:szCs w:val="24"/>
        </w:rPr>
      </w:pPr>
      <w:proofErr w:type="spellStart"/>
      <w:r w:rsidRPr="001233B6">
        <w:rPr>
          <w:rFonts w:asciiTheme="minorHAnsi" w:hAnsiTheme="minorHAnsi"/>
          <w:szCs w:val="24"/>
        </w:rPr>
        <w:t>Unboxing</w:t>
      </w:r>
      <w:proofErr w:type="spellEnd"/>
      <w:r w:rsidRPr="001233B6">
        <w:rPr>
          <w:rFonts w:asciiTheme="minorHAnsi" w:hAnsiTheme="minorHAnsi"/>
          <w:szCs w:val="24"/>
        </w:rPr>
        <w:t>-Video</w:t>
      </w:r>
    </w:p>
    <w:p w14:paraId="2057A51E" w14:textId="77777777" w:rsidR="003D672E" w:rsidRPr="003D672E" w:rsidRDefault="003D672E" w:rsidP="003D672E">
      <w:pPr>
        <w:spacing w:line="259" w:lineRule="auto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4.3.3</w:t>
      </w:r>
      <w:r>
        <w:rPr>
          <w:rFonts w:asciiTheme="minorHAnsi" w:hAnsiTheme="minorHAnsi"/>
          <w:szCs w:val="24"/>
        </w:rPr>
        <w:tab/>
      </w:r>
      <w:r w:rsidRPr="003D672E">
        <w:rPr>
          <w:rFonts w:asciiTheme="minorHAnsi" w:hAnsiTheme="minorHAnsi"/>
          <w:szCs w:val="24"/>
        </w:rPr>
        <w:t>Artikel Bluetooth Lautsprecher</w:t>
      </w:r>
    </w:p>
    <w:p w14:paraId="2057A51F" w14:textId="2D4C58F5" w:rsidR="003D672E" w:rsidRDefault="003D672E" w:rsidP="001233B6">
      <w:pPr>
        <w:pStyle w:val="Listenabsatz"/>
        <w:numPr>
          <w:ilvl w:val="2"/>
          <w:numId w:val="43"/>
        </w:numPr>
        <w:spacing w:line="259" w:lineRule="auto"/>
        <w:rPr>
          <w:rFonts w:asciiTheme="minorHAnsi" w:hAnsiTheme="minorHAnsi"/>
          <w:szCs w:val="24"/>
        </w:rPr>
      </w:pPr>
      <w:r w:rsidRPr="001233B6">
        <w:rPr>
          <w:rFonts w:asciiTheme="minorHAnsi" w:hAnsiTheme="minorHAnsi"/>
          <w:szCs w:val="24"/>
        </w:rPr>
        <w:t>Artikel Rückfahrkamera</w:t>
      </w:r>
    </w:p>
    <w:p w14:paraId="578AD944" w14:textId="36413E39" w:rsidR="00681F8D" w:rsidRPr="001233B6" w:rsidRDefault="00681F8D" w:rsidP="001233B6">
      <w:pPr>
        <w:pStyle w:val="Listenabsatz"/>
        <w:numPr>
          <w:ilvl w:val="2"/>
          <w:numId w:val="43"/>
        </w:numPr>
        <w:spacing w:line="259" w:lineRule="auto"/>
        <w:rPr>
          <w:rFonts w:asciiTheme="minorHAnsi" w:hAnsiTheme="minorHAnsi"/>
          <w:szCs w:val="24"/>
        </w:rPr>
      </w:pPr>
      <w:r w:rsidRPr="001233B6">
        <w:rPr>
          <w:rFonts w:asciiTheme="minorHAnsi" w:hAnsiTheme="minorHAnsi"/>
          <w:szCs w:val="24"/>
        </w:rPr>
        <w:t>Anlage in WWS und Onlineshop</w:t>
      </w:r>
    </w:p>
    <w:p w14:paraId="2057A520" w14:textId="77777777" w:rsidR="00804E64" w:rsidRPr="00C05984" w:rsidRDefault="00804E64" w:rsidP="00804E64">
      <w:pPr>
        <w:spacing w:line="259" w:lineRule="auto"/>
        <w:rPr>
          <w:rFonts w:asciiTheme="minorHAnsi" w:hAnsiTheme="minorHAnsi"/>
          <w:szCs w:val="24"/>
        </w:rPr>
      </w:pPr>
    </w:p>
    <w:p w14:paraId="2057A521" w14:textId="6976B30F" w:rsidR="00804E64" w:rsidRPr="0096059A" w:rsidRDefault="00D06D08" w:rsidP="00804E64">
      <w:pPr>
        <w:pStyle w:val="Listenabsatz"/>
        <w:numPr>
          <w:ilvl w:val="1"/>
          <w:numId w:val="39"/>
        </w:numPr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szCs w:val="24"/>
        </w:rPr>
        <w:t>Vertie</w:t>
      </w:r>
      <w:r w:rsidRPr="0096059A">
        <w:rPr>
          <w:rFonts w:asciiTheme="minorHAnsi" w:hAnsiTheme="minorHAnsi"/>
          <w:b/>
          <w:szCs w:val="24"/>
        </w:rPr>
        <w:t>f</w:t>
      </w:r>
      <w:r>
        <w:rPr>
          <w:rFonts w:asciiTheme="minorHAnsi" w:hAnsiTheme="minorHAnsi"/>
          <w:b/>
          <w:szCs w:val="24"/>
        </w:rPr>
        <w:t>ung</w:t>
      </w:r>
    </w:p>
    <w:p w14:paraId="2057A522" w14:textId="77777777" w:rsidR="00804E64" w:rsidRDefault="00804E64" w:rsidP="00804E64">
      <w:pPr>
        <w:pStyle w:val="Listenabsatz"/>
        <w:numPr>
          <w:ilvl w:val="2"/>
          <w:numId w:val="39"/>
        </w:numPr>
        <w:spacing w:line="259" w:lineRule="auto"/>
        <w:rPr>
          <w:rFonts w:asciiTheme="minorHAnsi" w:hAnsiTheme="minorHAnsi"/>
          <w:szCs w:val="24"/>
        </w:rPr>
      </w:pPr>
      <w:r w:rsidRPr="0096059A">
        <w:rPr>
          <w:rFonts w:asciiTheme="minorHAnsi" w:hAnsiTheme="minorHAnsi"/>
          <w:szCs w:val="24"/>
        </w:rPr>
        <w:t>HTML und CSS</w:t>
      </w:r>
    </w:p>
    <w:p w14:paraId="2057A523" w14:textId="77777777" w:rsidR="00804E64" w:rsidRDefault="00804E64" w:rsidP="00804E64">
      <w:pPr>
        <w:spacing w:line="259" w:lineRule="auto"/>
        <w:rPr>
          <w:rFonts w:asciiTheme="minorHAnsi" w:hAnsiTheme="minorHAnsi"/>
          <w:szCs w:val="24"/>
        </w:rPr>
      </w:pPr>
    </w:p>
    <w:p w14:paraId="2057A524" w14:textId="77777777" w:rsidR="003D672E" w:rsidRDefault="003D672E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br w:type="page"/>
      </w:r>
    </w:p>
    <w:p w14:paraId="2727C76A" w14:textId="77777777" w:rsidR="00D06D08" w:rsidRDefault="00D06D08" w:rsidP="00D06D08">
      <w:pPr>
        <w:rPr>
          <w:rFonts w:asciiTheme="minorHAnsi" w:hAnsiTheme="minorHAnsi"/>
          <w:szCs w:val="24"/>
        </w:rPr>
      </w:pPr>
    </w:p>
    <w:p w14:paraId="3C19E960" w14:textId="77777777" w:rsidR="00D06D08" w:rsidRDefault="00D06D08" w:rsidP="00D06D08">
      <w:pPr>
        <w:pStyle w:val="Listenabsatz"/>
        <w:numPr>
          <w:ilvl w:val="1"/>
          <w:numId w:val="40"/>
        </w:numPr>
        <w:ind w:left="142" w:hanging="142"/>
        <w:rPr>
          <w:rFonts w:asciiTheme="minorHAnsi" w:hAnsiTheme="minorHAnsi"/>
          <w:b/>
          <w:szCs w:val="24"/>
        </w:rPr>
      </w:pPr>
      <w:r w:rsidRPr="0096059A">
        <w:rPr>
          <w:rFonts w:asciiTheme="minorHAnsi" w:hAnsiTheme="minorHAnsi"/>
          <w:b/>
          <w:szCs w:val="24"/>
        </w:rPr>
        <w:t>Informationsphase</w:t>
      </w:r>
    </w:p>
    <w:p w14:paraId="491AE6BC" w14:textId="77777777" w:rsidR="00D06D08" w:rsidRPr="00BE7BB7" w:rsidRDefault="00D06D08" w:rsidP="00D06D08">
      <w:pPr>
        <w:rPr>
          <w:rFonts w:asciiTheme="minorHAnsi" w:hAnsiTheme="minorHAnsi"/>
          <w:b/>
          <w:szCs w:val="24"/>
        </w:rPr>
      </w:pPr>
    </w:p>
    <w:p w14:paraId="2812927D" w14:textId="77777777" w:rsidR="00D06D08" w:rsidRPr="00BE7BB7" w:rsidRDefault="00D06D08" w:rsidP="00D06D08">
      <w:pPr>
        <w:pStyle w:val="Listenabsatz"/>
        <w:numPr>
          <w:ilvl w:val="2"/>
          <w:numId w:val="40"/>
        </w:numPr>
        <w:spacing w:line="259" w:lineRule="auto"/>
        <w:ind w:left="284" w:hanging="284"/>
        <w:rPr>
          <w:rFonts w:asciiTheme="minorHAnsi" w:hAnsiTheme="minorHAnsi"/>
          <w:b/>
          <w:szCs w:val="24"/>
        </w:rPr>
      </w:pPr>
      <w:r w:rsidRPr="00BE7BB7">
        <w:rPr>
          <w:rFonts w:asciiTheme="minorHAnsi" w:hAnsiTheme="minorHAnsi"/>
          <w:b/>
          <w:szCs w:val="24"/>
        </w:rPr>
        <w:t>Information &amp; Transparenz</w:t>
      </w:r>
    </w:p>
    <w:p w14:paraId="6B8A973B" w14:textId="70FC20F3" w:rsidR="00D06D08" w:rsidRDefault="00D06D08" w:rsidP="00D06D08">
      <w:pPr>
        <w:rPr>
          <w:rFonts w:asciiTheme="minorHAnsi" w:hAnsiTheme="minorHAnsi"/>
          <w:szCs w:val="24"/>
        </w:rPr>
      </w:pPr>
      <w:r w:rsidRPr="00BE7BB7">
        <w:rPr>
          <w:rFonts w:asciiTheme="minorHAnsi" w:hAnsiTheme="minorHAnsi"/>
          <w:szCs w:val="24"/>
        </w:rPr>
        <w:t xml:space="preserve">Möglicher Einstieg in </w:t>
      </w:r>
      <w:r w:rsidR="00D46033">
        <w:rPr>
          <w:rFonts w:asciiTheme="minorHAnsi" w:hAnsiTheme="minorHAnsi"/>
          <w:szCs w:val="24"/>
        </w:rPr>
        <w:t>Präsentationssoftware</w:t>
      </w:r>
      <w:r w:rsidRPr="00BE7BB7">
        <w:rPr>
          <w:rFonts w:asciiTheme="minorHAnsi" w:hAnsiTheme="minorHAnsi"/>
          <w:szCs w:val="24"/>
        </w:rPr>
        <w:t xml:space="preserve"> </w:t>
      </w:r>
      <w:r w:rsidR="00B93327">
        <w:rPr>
          <w:rFonts w:asciiTheme="minorHAnsi" w:hAnsiTheme="minorHAnsi"/>
          <w:szCs w:val="24"/>
        </w:rPr>
        <w:t xml:space="preserve">wie z. B. </w:t>
      </w:r>
      <w:r w:rsidR="004741C9">
        <w:rPr>
          <w:rFonts w:asciiTheme="minorHAnsi" w:hAnsiTheme="minorHAnsi"/>
          <w:szCs w:val="24"/>
        </w:rPr>
        <w:t>PowerPoint</w:t>
      </w:r>
      <w:r w:rsidR="00B93327">
        <w:rPr>
          <w:rFonts w:asciiTheme="minorHAnsi" w:hAnsiTheme="minorHAnsi"/>
          <w:szCs w:val="24"/>
        </w:rPr>
        <w:t xml:space="preserve">, </w:t>
      </w:r>
      <w:proofErr w:type="spellStart"/>
      <w:r w:rsidR="00B93327">
        <w:rPr>
          <w:rFonts w:asciiTheme="minorHAnsi" w:hAnsiTheme="minorHAnsi"/>
          <w:szCs w:val="24"/>
        </w:rPr>
        <w:t>Sway</w:t>
      </w:r>
      <w:proofErr w:type="spellEnd"/>
      <w:r w:rsidRPr="00BE7BB7">
        <w:rPr>
          <w:rFonts w:asciiTheme="minorHAnsi" w:hAnsiTheme="minorHAnsi"/>
          <w:szCs w:val="24"/>
        </w:rPr>
        <w:t xml:space="preserve"> oder </w:t>
      </w:r>
      <w:r w:rsidR="00B93327">
        <w:rPr>
          <w:rFonts w:asciiTheme="minorHAnsi" w:hAnsiTheme="minorHAnsi"/>
          <w:szCs w:val="24"/>
        </w:rPr>
        <w:t xml:space="preserve">in einem </w:t>
      </w:r>
      <w:r w:rsidRPr="00BE7BB7">
        <w:rPr>
          <w:rFonts w:asciiTheme="minorHAnsi" w:hAnsiTheme="minorHAnsi"/>
          <w:szCs w:val="24"/>
        </w:rPr>
        <w:t>On</w:t>
      </w:r>
      <w:r w:rsidRPr="00BE7BB7">
        <w:rPr>
          <w:rFonts w:asciiTheme="minorHAnsi" w:hAnsiTheme="minorHAnsi"/>
          <w:szCs w:val="24"/>
        </w:rPr>
        <w:t>e</w:t>
      </w:r>
      <w:r w:rsidRPr="00BE7BB7">
        <w:rPr>
          <w:rFonts w:asciiTheme="minorHAnsi" w:hAnsiTheme="minorHAnsi"/>
          <w:szCs w:val="24"/>
        </w:rPr>
        <w:t>Note</w:t>
      </w:r>
      <w:r>
        <w:rPr>
          <w:rFonts w:asciiTheme="minorHAnsi" w:hAnsiTheme="minorHAnsi"/>
          <w:szCs w:val="24"/>
        </w:rPr>
        <w:t xml:space="preserve"> präsentiert. Für alle Schüler*innen in Office 365 im </w:t>
      </w:r>
      <w:r w:rsidR="00B93327">
        <w:rPr>
          <w:rFonts w:asciiTheme="minorHAnsi" w:hAnsiTheme="minorHAnsi"/>
          <w:szCs w:val="24"/>
        </w:rPr>
        <w:t>Klassen-</w:t>
      </w:r>
      <w:r>
        <w:rPr>
          <w:rFonts w:asciiTheme="minorHAnsi" w:hAnsiTheme="minorHAnsi"/>
          <w:szCs w:val="24"/>
        </w:rPr>
        <w:t>SharePoint verfügbar</w:t>
      </w:r>
      <w:r w:rsidRPr="00BE7BB7">
        <w:rPr>
          <w:rFonts w:asciiTheme="minorHAnsi" w:hAnsiTheme="minorHAnsi"/>
          <w:szCs w:val="24"/>
        </w:rPr>
        <w:t>:</w:t>
      </w:r>
    </w:p>
    <w:p w14:paraId="1388FB0C" w14:textId="77777777" w:rsidR="0029203D" w:rsidRDefault="0029203D" w:rsidP="00D06D08">
      <w:pPr>
        <w:rPr>
          <w:rFonts w:asciiTheme="minorHAnsi" w:hAnsiTheme="minorHAnsi"/>
          <w:szCs w:val="24"/>
        </w:rPr>
      </w:pPr>
    </w:p>
    <w:p w14:paraId="6D8C2100" w14:textId="5BC35BDE" w:rsidR="003B27BA" w:rsidRPr="00BE7BB7" w:rsidRDefault="003B27BA" w:rsidP="00D06D08">
      <w:pPr>
        <w:rPr>
          <w:rFonts w:asciiTheme="minorHAnsi" w:hAnsiTheme="minorHAnsi"/>
          <w:szCs w:val="24"/>
        </w:rPr>
      </w:pPr>
      <w:r>
        <w:rPr>
          <w:noProof/>
        </w:rPr>
        <w:drawing>
          <wp:inline distT="0" distB="0" distL="0" distR="0" wp14:anchorId="70A84696" wp14:editId="04CF1242">
            <wp:extent cx="5759450" cy="323977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899C3" w14:textId="37B3360E" w:rsidR="00D06D08" w:rsidRDefault="00D06D08" w:rsidP="00D06D08">
      <w:pPr>
        <w:spacing w:line="259" w:lineRule="auto"/>
        <w:rPr>
          <w:rFonts w:asciiTheme="minorHAnsi" w:hAnsiTheme="minorHAnsi"/>
          <w:szCs w:val="24"/>
        </w:rPr>
      </w:pPr>
    </w:p>
    <w:p w14:paraId="168F93E7" w14:textId="77777777" w:rsidR="00D06D08" w:rsidRDefault="00D06D08" w:rsidP="00D06D08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br w:type="page"/>
      </w:r>
    </w:p>
    <w:p w14:paraId="1D29B207" w14:textId="77777777" w:rsidR="00D06D08" w:rsidRDefault="00D06D08" w:rsidP="003235BC">
      <w:pPr>
        <w:pStyle w:val="Listenabsatz"/>
        <w:numPr>
          <w:ilvl w:val="2"/>
          <w:numId w:val="40"/>
        </w:numPr>
        <w:spacing w:after="60" w:line="259" w:lineRule="auto"/>
        <w:ind w:left="284" w:hanging="284"/>
        <w:contextualSpacing w:val="0"/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szCs w:val="24"/>
        </w:rPr>
        <w:lastRenderedPageBreak/>
        <w:t>Einstiegsszenario</w:t>
      </w:r>
    </w:p>
    <w:p w14:paraId="639F775B" w14:textId="77777777" w:rsidR="00D06D08" w:rsidRDefault="00D06D08" w:rsidP="00D06D08">
      <w:pPr>
        <w:spacing w:line="259" w:lineRule="auto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Das Szenario wird per </w:t>
      </w:r>
      <w:proofErr w:type="spellStart"/>
      <w:r>
        <w:rPr>
          <w:rFonts w:asciiTheme="minorHAnsi" w:hAnsiTheme="minorHAnsi"/>
          <w:szCs w:val="24"/>
        </w:rPr>
        <w:t>Beamer</w:t>
      </w:r>
      <w:proofErr w:type="spellEnd"/>
      <w:r>
        <w:rPr>
          <w:rFonts w:asciiTheme="minorHAnsi" w:hAnsiTheme="minorHAnsi"/>
          <w:szCs w:val="24"/>
        </w:rPr>
        <w:t xml:space="preserve"> mittels eines narrativen Einstiegs präsentiert. Zusätzlich ist das Szenario im SharePoint für alle Schüler*innen verfügbar.</w:t>
      </w:r>
    </w:p>
    <w:p w14:paraId="77B2BC77" w14:textId="77777777" w:rsidR="00D06D08" w:rsidRDefault="00D06D08" w:rsidP="00D06D08">
      <w:pPr>
        <w:spacing w:line="259" w:lineRule="auto"/>
        <w:rPr>
          <w:rFonts w:asciiTheme="minorHAnsi" w:hAnsiTheme="minorHAnsi"/>
          <w:szCs w:val="24"/>
        </w:rPr>
      </w:pPr>
    </w:p>
    <w:p w14:paraId="1EF51C57" w14:textId="77777777" w:rsidR="00D06D08" w:rsidRPr="009B5F6F" w:rsidRDefault="00D06D08" w:rsidP="00D06D08">
      <w:pPr>
        <w:rPr>
          <w:rFonts w:asciiTheme="minorHAnsi" w:hAnsiTheme="minorHAnsi"/>
          <w:i/>
          <w:szCs w:val="24"/>
        </w:rPr>
      </w:pPr>
      <w:r w:rsidRPr="009B5F6F">
        <w:rPr>
          <w:rFonts w:asciiTheme="minorHAnsi" w:hAnsiTheme="minorHAnsi"/>
          <w:i/>
          <w:szCs w:val="24"/>
        </w:rPr>
        <w:t xml:space="preserve">Anmerkung: </w:t>
      </w:r>
    </w:p>
    <w:p w14:paraId="3C4CF9DE" w14:textId="2F5C0F84" w:rsidR="00D06D08" w:rsidRPr="009B5F6F" w:rsidRDefault="00D06D08" w:rsidP="003235BC">
      <w:pPr>
        <w:jc w:val="both"/>
        <w:rPr>
          <w:rFonts w:asciiTheme="minorHAnsi" w:hAnsiTheme="minorHAnsi"/>
          <w:i/>
          <w:szCs w:val="24"/>
        </w:rPr>
      </w:pPr>
      <w:r>
        <w:rPr>
          <w:rFonts w:asciiTheme="minorHAnsi" w:hAnsiTheme="minorHAnsi"/>
          <w:i/>
          <w:szCs w:val="24"/>
        </w:rPr>
        <w:t xml:space="preserve">Das Einstiegszenario zu LS 2.3 ist ein </w:t>
      </w:r>
      <w:r w:rsidRPr="009B5F6F">
        <w:rPr>
          <w:rFonts w:asciiTheme="minorHAnsi" w:hAnsiTheme="minorHAnsi"/>
          <w:i/>
          <w:szCs w:val="24"/>
        </w:rPr>
        <w:t>Folgeszenario zu</w:t>
      </w:r>
      <w:r w:rsidR="003235BC">
        <w:rPr>
          <w:rFonts w:asciiTheme="minorHAnsi" w:hAnsiTheme="minorHAnsi"/>
          <w:i/>
          <w:szCs w:val="24"/>
        </w:rPr>
        <w:t>r</w:t>
      </w:r>
      <w:r w:rsidRPr="009B5F6F">
        <w:rPr>
          <w:rFonts w:asciiTheme="minorHAnsi" w:hAnsiTheme="minorHAnsi"/>
          <w:i/>
          <w:szCs w:val="24"/>
        </w:rPr>
        <w:t xml:space="preserve"> LS 2.2</w:t>
      </w:r>
      <w:r>
        <w:rPr>
          <w:rFonts w:asciiTheme="minorHAnsi" w:hAnsiTheme="minorHAnsi"/>
          <w:i/>
          <w:szCs w:val="24"/>
        </w:rPr>
        <w:t xml:space="preserve"> und knüpft direkt an die vorh</w:t>
      </w:r>
      <w:r>
        <w:rPr>
          <w:rFonts w:asciiTheme="minorHAnsi" w:hAnsiTheme="minorHAnsi"/>
          <w:i/>
          <w:szCs w:val="24"/>
        </w:rPr>
        <w:t>e</w:t>
      </w:r>
      <w:r>
        <w:rPr>
          <w:rFonts w:asciiTheme="minorHAnsi" w:hAnsiTheme="minorHAnsi"/>
          <w:i/>
          <w:szCs w:val="24"/>
        </w:rPr>
        <w:t>rige LS an</w:t>
      </w:r>
      <w:r w:rsidRPr="009B5F6F">
        <w:rPr>
          <w:rFonts w:asciiTheme="minorHAnsi" w:hAnsiTheme="minorHAnsi"/>
          <w:i/>
          <w:szCs w:val="24"/>
        </w:rPr>
        <w:t>: Die Auszubildenden haben im Einstiegsszenario zu LS 2.2 „Vorbereitung einer ve</w:t>
      </w:r>
      <w:r w:rsidRPr="009B5F6F">
        <w:rPr>
          <w:rFonts w:asciiTheme="minorHAnsi" w:hAnsiTheme="minorHAnsi"/>
          <w:i/>
          <w:szCs w:val="24"/>
        </w:rPr>
        <w:t>r</w:t>
      </w:r>
      <w:r w:rsidRPr="009B5F6F">
        <w:rPr>
          <w:rFonts w:asciiTheme="minorHAnsi" w:hAnsiTheme="minorHAnsi"/>
          <w:i/>
          <w:szCs w:val="24"/>
        </w:rPr>
        <w:t>kaufsfördernden und rechtssicheren Produktpräsentation im Online-Vertriebskanal“ einen Anforderungskatalog für die Produktpräsentation im Onlineshop erstellt und auf dieser Basis die notwendigen Produktdaten recherchiert und aufbereitet und diese zur Freigabe an Ihre Abteilungsleitung gesendet.</w:t>
      </w:r>
    </w:p>
    <w:p w14:paraId="701A7F54" w14:textId="7EA5ABA3" w:rsidR="00D06D08" w:rsidRDefault="00D06D08" w:rsidP="00D06D08">
      <w:pPr>
        <w:spacing w:line="259" w:lineRule="auto"/>
        <w:rPr>
          <w:rFonts w:asciiTheme="minorHAnsi" w:hAnsiTheme="minorHAnsi"/>
          <w:szCs w:val="24"/>
        </w:rPr>
      </w:pPr>
    </w:p>
    <w:p w14:paraId="34B67F15" w14:textId="017C5D1C" w:rsidR="0029203D" w:rsidRPr="00BE7BB7" w:rsidRDefault="0029203D" w:rsidP="00D06D08">
      <w:pPr>
        <w:spacing w:line="259" w:lineRule="auto"/>
        <w:rPr>
          <w:rFonts w:asciiTheme="minorHAnsi" w:hAnsiTheme="minorHAnsi"/>
          <w:szCs w:val="24"/>
        </w:rPr>
      </w:pPr>
      <w:r>
        <w:rPr>
          <w:noProof/>
        </w:rPr>
        <w:drawing>
          <wp:inline distT="0" distB="0" distL="0" distR="0" wp14:anchorId="1B0CAE5A" wp14:editId="0C6A3EE7">
            <wp:extent cx="5759450" cy="323977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3B6DF" w14:textId="62FBCD34" w:rsidR="00D06D08" w:rsidRDefault="00D06D08" w:rsidP="00D06D08">
      <w:pPr>
        <w:rPr>
          <w:rFonts w:asciiTheme="minorHAnsi" w:hAnsiTheme="minorHAnsi"/>
          <w:szCs w:val="24"/>
        </w:rPr>
      </w:pPr>
    </w:p>
    <w:p w14:paraId="14DB5E82" w14:textId="77777777" w:rsidR="00D06D08" w:rsidRDefault="00D06D08" w:rsidP="00D06D08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br w:type="page"/>
      </w:r>
    </w:p>
    <w:p w14:paraId="3EC55E5E" w14:textId="77777777" w:rsidR="00D06D08" w:rsidRDefault="00D06D08" w:rsidP="00D06D08">
      <w:pPr>
        <w:pStyle w:val="Listenabsatz"/>
        <w:numPr>
          <w:ilvl w:val="1"/>
          <w:numId w:val="40"/>
        </w:numPr>
        <w:ind w:left="142" w:hanging="142"/>
        <w:rPr>
          <w:rFonts w:asciiTheme="minorHAnsi" w:hAnsiTheme="minorHAnsi"/>
          <w:b/>
          <w:szCs w:val="24"/>
        </w:rPr>
      </w:pPr>
      <w:r w:rsidRPr="00BE7BB7">
        <w:rPr>
          <w:rFonts w:asciiTheme="minorHAnsi" w:hAnsiTheme="minorHAnsi"/>
          <w:b/>
          <w:szCs w:val="24"/>
        </w:rPr>
        <w:lastRenderedPageBreak/>
        <w:t>Planungsphase</w:t>
      </w:r>
    </w:p>
    <w:p w14:paraId="34C21E61" w14:textId="77777777" w:rsidR="00D06D08" w:rsidRPr="00917C9A" w:rsidRDefault="00D06D08" w:rsidP="00D06D08">
      <w:pPr>
        <w:rPr>
          <w:rFonts w:asciiTheme="minorHAnsi" w:hAnsiTheme="minorHAnsi"/>
          <w:b/>
          <w:szCs w:val="24"/>
        </w:rPr>
      </w:pPr>
    </w:p>
    <w:p w14:paraId="16144E1A" w14:textId="77777777" w:rsidR="00D06D08" w:rsidRDefault="00D06D08" w:rsidP="003235BC">
      <w:pPr>
        <w:pStyle w:val="Listenabsatz"/>
        <w:numPr>
          <w:ilvl w:val="2"/>
          <w:numId w:val="40"/>
        </w:numPr>
        <w:spacing w:after="60" w:line="259" w:lineRule="auto"/>
        <w:ind w:left="284" w:hanging="284"/>
        <w:contextualSpacing w:val="0"/>
        <w:rPr>
          <w:rFonts w:asciiTheme="minorHAnsi" w:hAnsiTheme="minorHAnsi"/>
          <w:b/>
          <w:szCs w:val="24"/>
        </w:rPr>
      </w:pPr>
      <w:r w:rsidRPr="00BE7BB7">
        <w:rPr>
          <w:rFonts w:asciiTheme="minorHAnsi" w:hAnsiTheme="minorHAnsi"/>
          <w:b/>
          <w:szCs w:val="24"/>
        </w:rPr>
        <w:t>Pl</w:t>
      </w:r>
      <w:r>
        <w:rPr>
          <w:rFonts w:asciiTheme="minorHAnsi" w:hAnsiTheme="minorHAnsi"/>
          <w:b/>
          <w:szCs w:val="24"/>
        </w:rPr>
        <w:t>anungsraster</w:t>
      </w:r>
    </w:p>
    <w:p w14:paraId="2404ED46" w14:textId="77777777" w:rsidR="00D06D08" w:rsidRPr="00917C9A" w:rsidRDefault="00D06D08" w:rsidP="00D06D08">
      <w:pPr>
        <w:spacing w:line="259" w:lineRule="auto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Das </w:t>
      </w:r>
      <w:r w:rsidRPr="00917C9A">
        <w:rPr>
          <w:rFonts w:asciiTheme="minorHAnsi" w:hAnsiTheme="minorHAnsi"/>
          <w:szCs w:val="24"/>
        </w:rPr>
        <w:t xml:space="preserve">Planungsraster </w:t>
      </w:r>
      <w:r>
        <w:rPr>
          <w:rFonts w:asciiTheme="minorHAnsi" w:hAnsiTheme="minorHAnsi"/>
          <w:szCs w:val="24"/>
        </w:rPr>
        <w:t>wird den Schüler*innen im SharePoint zur Erarbeitung per Think-Pair-Share vorgegeben:</w:t>
      </w:r>
    </w:p>
    <w:p w14:paraId="6C0F6840" w14:textId="792C5C4D" w:rsidR="00D06D08" w:rsidRDefault="00D06D08" w:rsidP="00D06D08">
      <w:pPr>
        <w:spacing w:line="259" w:lineRule="auto"/>
        <w:rPr>
          <w:rFonts w:asciiTheme="minorHAnsi" w:hAnsiTheme="minorHAnsi"/>
          <w:b/>
          <w:noProof/>
          <w:szCs w:val="24"/>
        </w:rPr>
      </w:pPr>
    </w:p>
    <w:p w14:paraId="35DDFDAB" w14:textId="6EFC8B75" w:rsidR="0029203D" w:rsidRDefault="0029203D" w:rsidP="00D06D08">
      <w:pPr>
        <w:spacing w:line="259" w:lineRule="auto"/>
        <w:rPr>
          <w:rFonts w:asciiTheme="minorHAnsi" w:hAnsiTheme="minorHAnsi"/>
          <w:b/>
          <w:szCs w:val="24"/>
        </w:rPr>
      </w:pPr>
      <w:r>
        <w:rPr>
          <w:noProof/>
        </w:rPr>
        <w:drawing>
          <wp:inline distT="0" distB="0" distL="0" distR="0" wp14:anchorId="697EEB75" wp14:editId="69FEE2C2">
            <wp:extent cx="5759450" cy="323977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F4694" w14:textId="77777777" w:rsidR="00D06D08" w:rsidRDefault="00D06D08" w:rsidP="00D06D08">
      <w:pPr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szCs w:val="24"/>
        </w:rPr>
        <w:br w:type="page"/>
      </w:r>
    </w:p>
    <w:p w14:paraId="18E361D4" w14:textId="77777777" w:rsidR="00D06D08" w:rsidRPr="003E6233" w:rsidRDefault="00D06D08" w:rsidP="003235BC">
      <w:pPr>
        <w:pStyle w:val="Listenabsatz"/>
        <w:numPr>
          <w:ilvl w:val="2"/>
          <w:numId w:val="40"/>
        </w:numPr>
        <w:spacing w:after="60" w:line="259" w:lineRule="auto"/>
        <w:ind w:left="284" w:hanging="284"/>
        <w:contextualSpacing w:val="0"/>
        <w:rPr>
          <w:rFonts w:asciiTheme="minorHAnsi" w:hAnsiTheme="minorHAnsi"/>
          <w:b/>
          <w:szCs w:val="24"/>
        </w:rPr>
      </w:pPr>
      <w:r w:rsidRPr="003E6233">
        <w:rPr>
          <w:rFonts w:asciiTheme="minorHAnsi" w:hAnsiTheme="minorHAnsi"/>
          <w:b/>
          <w:szCs w:val="24"/>
        </w:rPr>
        <w:lastRenderedPageBreak/>
        <w:t>Planungsergebnis</w:t>
      </w:r>
    </w:p>
    <w:p w14:paraId="662CAF1F" w14:textId="529CF927" w:rsidR="00D06D08" w:rsidRDefault="00D06D08" w:rsidP="00D06D08">
      <w:pPr>
        <w:spacing w:line="259" w:lineRule="auto"/>
        <w:rPr>
          <w:rFonts w:asciiTheme="minorHAnsi" w:hAnsiTheme="minorHAnsi"/>
          <w:szCs w:val="24"/>
        </w:rPr>
      </w:pPr>
      <w:r w:rsidRPr="003E6233">
        <w:rPr>
          <w:rFonts w:asciiTheme="minorHAnsi" w:hAnsiTheme="minorHAnsi"/>
          <w:szCs w:val="24"/>
        </w:rPr>
        <w:t xml:space="preserve">Das </w:t>
      </w:r>
      <w:r>
        <w:rPr>
          <w:rFonts w:asciiTheme="minorHAnsi" w:hAnsiTheme="minorHAnsi"/>
          <w:szCs w:val="24"/>
        </w:rPr>
        <w:t xml:space="preserve">Planungsergebnis stellt eine </w:t>
      </w:r>
      <w:r w:rsidRPr="003E6233">
        <w:rPr>
          <w:rFonts w:asciiTheme="minorHAnsi" w:hAnsiTheme="minorHAnsi"/>
          <w:szCs w:val="24"/>
        </w:rPr>
        <w:t>möglich</w:t>
      </w:r>
      <w:r>
        <w:rPr>
          <w:rFonts w:asciiTheme="minorHAnsi" w:hAnsiTheme="minorHAnsi"/>
          <w:szCs w:val="24"/>
        </w:rPr>
        <w:t xml:space="preserve">e </w:t>
      </w:r>
      <w:r w:rsidR="003235BC">
        <w:rPr>
          <w:rFonts w:asciiTheme="minorHAnsi" w:hAnsiTheme="minorHAnsi"/>
          <w:szCs w:val="24"/>
        </w:rPr>
        <w:t xml:space="preserve">Lösung der Schüler*innen </w:t>
      </w:r>
      <w:r>
        <w:rPr>
          <w:rFonts w:asciiTheme="minorHAnsi" w:hAnsiTheme="minorHAnsi"/>
          <w:szCs w:val="24"/>
        </w:rPr>
        <w:t>dar, die im Plenum vo</w:t>
      </w:r>
      <w:r>
        <w:rPr>
          <w:rFonts w:asciiTheme="minorHAnsi" w:hAnsiTheme="minorHAnsi"/>
          <w:szCs w:val="24"/>
        </w:rPr>
        <w:t>r</w:t>
      </w:r>
      <w:r>
        <w:rPr>
          <w:rFonts w:asciiTheme="minorHAnsi" w:hAnsiTheme="minorHAnsi"/>
          <w:szCs w:val="24"/>
        </w:rPr>
        <w:t>gestellt, besprochen und als gemeinsames Ergebnis im SharePoint eingestellt wird:</w:t>
      </w:r>
    </w:p>
    <w:p w14:paraId="3BC46481" w14:textId="785082B3" w:rsidR="0029203D" w:rsidRDefault="0029203D" w:rsidP="00D06D08">
      <w:pPr>
        <w:spacing w:line="259" w:lineRule="auto"/>
        <w:rPr>
          <w:rFonts w:asciiTheme="minorHAnsi" w:hAnsiTheme="minorHAnsi"/>
          <w:szCs w:val="24"/>
        </w:rPr>
      </w:pPr>
    </w:p>
    <w:p w14:paraId="43B30510" w14:textId="782ACA4D" w:rsidR="0029203D" w:rsidRPr="003E6233" w:rsidRDefault="0029203D" w:rsidP="00D06D08">
      <w:pPr>
        <w:spacing w:line="259" w:lineRule="auto"/>
        <w:rPr>
          <w:rFonts w:asciiTheme="minorHAnsi" w:hAnsiTheme="minorHAnsi"/>
          <w:szCs w:val="24"/>
        </w:rPr>
      </w:pPr>
      <w:r>
        <w:rPr>
          <w:noProof/>
        </w:rPr>
        <w:drawing>
          <wp:inline distT="0" distB="0" distL="0" distR="0" wp14:anchorId="1C9FDE77" wp14:editId="6E1045E8">
            <wp:extent cx="5759450" cy="323977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71F70" w14:textId="0156D2CA" w:rsidR="00D06D08" w:rsidRDefault="00D06D08" w:rsidP="00D06D08">
      <w:pPr>
        <w:spacing w:line="259" w:lineRule="auto"/>
        <w:rPr>
          <w:rFonts w:asciiTheme="minorHAnsi" w:hAnsiTheme="minorHAnsi"/>
          <w:szCs w:val="24"/>
        </w:rPr>
      </w:pPr>
    </w:p>
    <w:p w14:paraId="528DEA19" w14:textId="77777777" w:rsidR="00D06D08" w:rsidRDefault="00D06D08" w:rsidP="00D06D08">
      <w:pPr>
        <w:rPr>
          <w:rFonts w:asciiTheme="minorHAnsi" w:hAnsiTheme="minorHAnsi"/>
          <w:szCs w:val="24"/>
        </w:rPr>
      </w:pPr>
    </w:p>
    <w:p w14:paraId="295A95D4" w14:textId="77777777" w:rsidR="00D06D08" w:rsidRDefault="00D06D08" w:rsidP="00D06D08">
      <w:pPr>
        <w:pStyle w:val="Listenabsatz"/>
        <w:numPr>
          <w:ilvl w:val="1"/>
          <w:numId w:val="40"/>
        </w:numPr>
        <w:ind w:left="142" w:hanging="142"/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szCs w:val="24"/>
        </w:rPr>
        <w:t>Durchführungsphase</w:t>
      </w:r>
    </w:p>
    <w:p w14:paraId="1332AA34" w14:textId="77777777" w:rsidR="00D06D08" w:rsidRPr="003E6233" w:rsidRDefault="00D06D08" w:rsidP="00D06D08">
      <w:pPr>
        <w:rPr>
          <w:rFonts w:asciiTheme="minorHAnsi" w:hAnsiTheme="minorHAnsi"/>
          <w:b/>
          <w:szCs w:val="24"/>
        </w:rPr>
      </w:pPr>
    </w:p>
    <w:p w14:paraId="19B84B9C" w14:textId="77777777" w:rsidR="00D06D08" w:rsidRDefault="00D06D08" w:rsidP="00443FD5">
      <w:pPr>
        <w:pStyle w:val="Listenabsatz"/>
        <w:numPr>
          <w:ilvl w:val="2"/>
          <w:numId w:val="40"/>
        </w:numPr>
        <w:spacing w:after="60" w:line="259" w:lineRule="auto"/>
        <w:ind w:left="284" w:hanging="284"/>
        <w:contextualSpacing w:val="0"/>
        <w:jc w:val="both"/>
        <w:rPr>
          <w:rFonts w:asciiTheme="minorHAnsi" w:hAnsiTheme="minorHAnsi"/>
          <w:b/>
          <w:szCs w:val="24"/>
        </w:rPr>
      </w:pPr>
      <w:r w:rsidRPr="00B2579D">
        <w:rPr>
          <w:rFonts w:asciiTheme="minorHAnsi" w:hAnsiTheme="minorHAnsi"/>
          <w:b/>
          <w:szCs w:val="24"/>
        </w:rPr>
        <w:t>Beispielartikel mit entsprechenden Produktdaten</w:t>
      </w:r>
    </w:p>
    <w:p w14:paraId="4E39546C" w14:textId="77777777" w:rsidR="00D06D08" w:rsidRDefault="00D06D08" w:rsidP="00443FD5">
      <w:pPr>
        <w:spacing w:line="259" w:lineRule="auto"/>
        <w:jc w:val="both"/>
        <w:rPr>
          <w:rFonts w:asciiTheme="minorHAnsi" w:hAnsiTheme="minorHAnsi"/>
          <w:szCs w:val="24"/>
        </w:rPr>
      </w:pPr>
      <w:r w:rsidRPr="00D95BAF">
        <w:rPr>
          <w:rFonts w:asciiTheme="minorHAnsi" w:hAnsiTheme="minorHAnsi"/>
          <w:szCs w:val="24"/>
        </w:rPr>
        <w:t xml:space="preserve">Die folgenden Artikel legen die Schüler*innen im WWS (z. B. JTL </w:t>
      </w:r>
      <w:proofErr w:type="spellStart"/>
      <w:r w:rsidRPr="00D95BAF">
        <w:rPr>
          <w:rFonts w:asciiTheme="minorHAnsi" w:hAnsiTheme="minorHAnsi"/>
          <w:szCs w:val="24"/>
        </w:rPr>
        <w:t>Wawi</w:t>
      </w:r>
      <w:proofErr w:type="spellEnd"/>
      <w:r w:rsidRPr="00D95BAF">
        <w:rPr>
          <w:rFonts w:asciiTheme="minorHAnsi" w:hAnsiTheme="minorHAnsi"/>
          <w:szCs w:val="24"/>
        </w:rPr>
        <w:t xml:space="preserve"> unter https://www.jtl-software.de/warenwirtschaft) an und ergänzen diese im Onlineshop mit weiteren Bild- und Mediadateien.</w:t>
      </w:r>
    </w:p>
    <w:p w14:paraId="08688848" w14:textId="77777777" w:rsidR="00D06D08" w:rsidRDefault="00D06D08" w:rsidP="00D06D08">
      <w:pPr>
        <w:spacing w:line="259" w:lineRule="auto"/>
        <w:rPr>
          <w:rFonts w:asciiTheme="minorHAnsi" w:hAnsiTheme="minorHAnsi"/>
          <w:szCs w:val="24"/>
        </w:rPr>
      </w:pPr>
    </w:p>
    <w:p w14:paraId="2D40EBDA" w14:textId="0A525B0A" w:rsidR="00D06D08" w:rsidRDefault="00D06D08" w:rsidP="00443FD5">
      <w:pPr>
        <w:spacing w:line="259" w:lineRule="auto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Die vorbereiteten Artikel bestehen jeweils aus einem Datenblatt in englischer Sprache, </w:t>
      </w:r>
      <w:r w:rsidR="00443FD5">
        <w:rPr>
          <w:rFonts w:asciiTheme="minorHAnsi" w:hAnsiTheme="minorHAnsi"/>
          <w:szCs w:val="24"/>
        </w:rPr>
        <w:t>me</w:t>
      </w:r>
      <w:r w:rsidR="00443FD5">
        <w:rPr>
          <w:rFonts w:asciiTheme="minorHAnsi" w:hAnsiTheme="minorHAnsi"/>
          <w:szCs w:val="24"/>
        </w:rPr>
        <w:t>h</w:t>
      </w:r>
      <w:r w:rsidR="00443FD5">
        <w:rPr>
          <w:rFonts w:asciiTheme="minorHAnsi" w:hAnsiTheme="minorHAnsi"/>
          <w:szCs w:val="24"/>
        </w:rPr>
        <w:t xml:space="preserve">reren </w:t>
      </w:r>
      <w:r>
        <w:rPr>
          <w:rFonts w:asciiTheme="minorHAnsi" w:hAnsiTheme="minorHAnsi"/>
          <w:szCs w:val="24"/>
        </w:rPr>
        <w:t xml:space="preserve">Artikelfotos und einem </w:t>
      </w:r>
      <w:proofErr w:type="spellStart"/>
      <w:r>
        <w:rPr>
          <w:rFonts w:asciiTheme="minorHAnsi" w:hAnsiTheme="minorHAnsi"/>
          <w:szCs w:val="24"/>
        </w:rPr>
        <w:t>Unboxing</w:t>
      </w:r>
      <w:proofErr w:type="spellEnd"/>
      <w:r>
        <w:rPr>
          <w:rFonts w:asciiTheme="minorHAnsi" w:hAnsiTheme="minorHAnsi"/>
          <w:szCs w:val="24"/>
        </w:rPr>
        <w:t>-Video, das auf diversen Videoplattformen eingestellt werden kann.</w:t>
      </w:r>
    </w:p>
    <w:p w14:paraId="2EA4DECA" w14:textId="77777777" w:rsidR="00D06D08" w:rsidRDefault="00D06D08" w:rsidP="00D06D08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br w:type="page"/>
      </w:r>
    </w:p>
    <w:p w14:paraId="0603C7FF" w14:textId="77777777" w:rsidR="00D06D08" w:rsidRDefault="00D06D08" w:rsidP="00D06D08">
      <w:pPr>
        <w:pStyle w:val="Listenabsatz"/>
        <w:numPr>
          <w:ilvl w:val="2"/>
          <w:numId w:val="40"/>
        </w:numPr>
        <w:spacing w:line="259" w:lineRule="auto"/>
        <w:ind w:left="284" w:hanging="284"/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szCs w:val="24"/>
        </w:rPr>
        <w:lastRenderedPageBreak/>
        <w:t xml:space="preserve">Artikel </w:t>
      </w:r>
      <w:r w:rsidRPr="00F171B8">
        <w:rPr>
          <w:rFonts w:asciiTheme="minorHAnsi" w:hAnsiTheme="minorHAnsi"/>
          <w:b/>
          <w:szCs w:val="24"/>
        </w:rPr>
        <w:t>4K Action Cam</w:t>
      </w:r>
    </w:p>
    <w:p w14:paraId="5A1C4898" w14:textId="77777777" w:rsidR="00D06D08" w:rsidRPr="00804E64" w:rsidRDefault="00D06D08" w:rsidP="00D06D08">
      <w:pPr>
        <w:spacing w:line="259" w:lineRule="auto"/>
        <w:rPr>
          <w:rFonts w:asciiTheme="minorHAnsi" w:hAnsiTheme="minorHAnsi"/>
          <w:b/>
          <w:szCs w:val="24"/>
        </w:rPr>
      </w:pPr>
    </w:p>
    <w:p w14:paraId="0A19C996" w14:textId="77777777" w:rsidR="00D06D08" w:rsidRPr="003F3972" w:rsidRDefault="00D06D08" w:rsidP="00D06D08">
      <w:pPr>
        <w:spacing w:line="259" w:lineRule="auto"/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szCs w:val="24"/>
        </w:rPr>
        <w:t xml:space="preserve">4.3.2.1 </w:t>
      </w:r>
      <w:r w:rsidRPr="003F3972">
        <w:rPr>
          <w:rFonts w:asciiTheme="minorHAnsi" w:hAnsiTheme="minorHAnsi"/>
          <w:b/>
          <w:szCs w:val="24"/>
        </w:rPr>
        <w:t>Datenblatt</w:t>
      </w:r>
    </w:p>
    <w:p w14:paraId="1A573538" w14:textId="77777777" w:rsidR="00D06D08" w:rsidRDefault="00D06D08" w:rsidP="00D06D08">
      <w:pPr>
        <w:tabs>
          <w:tab w:val="left" w:pos="1725"/>
        </w:tabs>
        <w:spacing w:line="259" w:lineRule="auto"/>
        <w:rPr>
          <w:rFonts w:asciiTheme="minorHAnsi" w:hAnsiTheme="minorHAnsi"/>
          <w:b/>
          <w:szCs w:val="24"/>
        </w:rPr>
      </w:pPr>
      <w:r>
        <w:rPr>
          <w:noProof/>
        </w:rPr>
        <w:drawing>
          <wp:inline distT="0" distB="0" distL="0" distR="0" wp14:anchorId="6CAECE5A" wp14:editId="092F3AED">
            <wp:extent cx="5359675" cy="7569589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59675" cy="756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161E3" w14:textId="77777777" w:rsidR="00D06D08" w:rsidRDefault="00D06D08" w:rsidP="00D06D08">
      <w:pPr>
        <w:tabs>
          <w:tab w:val="left" w:pos="1725"/>
        </w:tabs>
        <w:spacing w:line="259" w:lineRule="auto"/>
        <w:rPr>
          <w:rFonts w:asciiTheme="minorHAnsi" w:hAnsiTheme="minorHAnsi"/>
          <w:b/>
          <w:szCs w:val="24"/>
        </w:rPr>
      </w:pPr>
    </w:p>
    <w:p w14:paraId="30351250" w14:textId="77777777" w:rsidR="00D06D08" w:rsidRDefault="00D06D08" w:rsidP="00D06D08">
      <w:pPr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szCs w:val="24"/>
        </w:rPr>
        <w:br w:type="page"/>
      </w:r>
    </w:p>
    <w:p w14:paraId="7F0C6086" w14:textId="77777777" w:rsidR="00D06D08" w:rsidRDefault="00D06D08" w:rsidP="00443FD5">
      <w:pPr>
        <w:tabs>
          <w:tab w:val="left" w:pos="1725"/>
        </w:tabs>
        <w:spacing w:after="60" w:line="259" w:lineRule="auto"/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szCs w:val="24"/>
        </w:rPr>
        <w:lastRenderedPageBreak/>
        <w:t>4.3.2.2 Produktfotos</w:t>
      </w:r>
    </w:p>
    <w:p w14:paraId="3302E290" w14:textId="247EB935" w:rsidR="0024209A" w:rsidRDefault="0024209A" w:rsidP="00D06D08">
      <w:pPr>
        <w:tabs>
          <w:tab w:val="left" w:pos="1725"/>
        </w:tabs>
        <w:spacing w:line="259" w:lineRule="auto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Alle Produktfotos von S. </w:t>
      </w:r>
      <w:proofErr w:type="spellStart"/>
      <w:r>
        <w:rPr>
          <w:rFonts w:asciiTheme="minorHAnsi" w:hAnsiTheme="minorHAnsi"/>
          <w:szCs w:val="24"/>
        </w:rPr>
        <w:t>Wilmshöfer</w:t>
      </w:r>
      <w:proofErr w:type="spellEnd"/>
      <w:r>
        <w:rPr>
          <w:rFonts w:asciiTheme="minorHAnsi" w:hAnsiTheme="minorHAnsi"/>
          <w:szCs w:val="24"/>
        </w:rPr>
        <w:t>.</w:t>
      </w:r>
    </w:p>
    <w:p w14:paraId="18DFF03D" w14:textId="5AC42D18" w:rsidR="00D06D08" w:rsidRPr="003F3972" w:rsidRDefault="00D06D08" w:rsidP="00D06D08">
      <w:pPr>
        <w:tabs>
          <w:tab w:val="left" w:pos="1725"/>
        </w:tabs>
        <w:spacing w:line="259" w:lineRule="auto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Produktf</w:t>
      </w:r>
      <w:r w:rsidRPr="003F3972">
        <w:rPr>
          <w:rFonts w:asciiTheme="minorHAnsi" w:hAnsiTheme="minorHAnsi"/>
          <w:szCs w:val="24"/>
        </w:rPr>
        <w:t>oto 1</w:t>
      </w:r>
      <w:r>
        <w:rPr>
          <w:rFonts w:asciiTheme="minorHAnsi" w:hAnsiTheme="minorHAnsi"/>
          <w:szCs w:val="24"/>
        </w:rPr>
        <w:t>:</w:t>
      </w:r>
    </w:p>
    <w:p w14:paraId="62101BDD" w14:textId="77777777" w:rsidR="00D06D08" w:rsidRDefault="00D06D08" w:rsidP="00D06D08">
      <w:pPr>
        <w:spacing w:line="259" w:lineRule="auto"/>
        <w:jc w:val="both"/>
        <w:rPr>
          <w:rFonts w:asciiTheme="minorHAnsi" w:hAnsiTheme="minorHAnsi"/>
          <w:szCs w:val="24"/>
        </w:rPr>
      </w:pPr>
      <w:r w:rsidRPr="003F3972">
        <w:rPr>
          <w:noProof/>
        </w:rPr>
        <w:drawing>
          <wp:inline distT="0" distB="0" distL="0" distR="0" wp14:anchorId="73F43CAF" wp14:editId="0E4F5655">
            <wp:extent cx="4347713" cy="3261601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006" cy="327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Cs w:val="24"/>
        </w:rPr>
        <w:t xml:space="preserve"> </w:t>
      </w:r>
    </w:p>
    <w:p w14:paraId="1F09E6F9" w14:textId="77777777" w:rsidR="00D06D08" w:rsidRDefault="00D06D08" w:rsidP="00D06D08">
      <w:pPr>
        <w:spacing w:line="259" w:lineRule="auto"/>
        <w:rPr>
          <w:rFonts w:asciiTheme="minorHAnsi" w:hAnsiTheme="minorHAnsi"/>
          <w:szCs w:val="24"/>
        </w:rPr>
      </w:pPr>
    </w:p>
    <w:p w14:paraId="59EE9155" w14:textId="77777777" w:rsidR="00D06D08" w:rsidRDefault="00D06D08" w:rsidP="00D06D08">
      <w:pPr>
        <w:spacing w:line="259" w:lineRule="auto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Produktfoto 2:</w:t>
      </w:r>
    </w:p>
    <w:p w14:paraId="304A5088" w14:textId="77777777" w:rsidR="00D06D08" w:rsidRDefault="00D06D08" w:rsidP="00D06D08">
      <w:pPr>
        <w:spacing w:line="259" w:lineRule="auto"/>
        <w:rPr>
          <w:rFonts w:asciiTheme="minorHAnsi" w:hAnsiTheme="minorHAnsi"/>
          <w:szCs w:val="24"/>
        </w:rPr>
      </w:pPr>
      <w:r>
        <w:rPr>
          <w:noProof/>
        </w:rPr>
        <w:drawing>
          <wp:inline distT="0" distB="0" distL="0" distR="0" wp14:anchorId="6751B33F" wp14:editId="17028571">
            <wp:extent cx="3414754" cy="4553006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85" cy="455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04567" w14:textId="77777777" w:rsidR="00D06D08" w:rsidRPr="003F3972" w:rsidRDefault="00D06D08" w:rsidP="00443FD5">
      <w:pPr>
        <w:spacing w:after="60" w:line="259" w:lineRule="auto"/>
        <w:rPr>
          <w:rFonts w:asciiTheme="minorHAnsi" w:hAnsiTheme="minorHAnsi"/>
          <w:b/>
          <w:szCs w:val="24"/>
        </w:rPr>
      </w:pPr>
      <w:r w:rsidRPr="003F3972">
        <w:rPr>
          <w:rFonts w:asciiTheme="minorHAnsi" w:hAnsiTheme="minorHAnsi"/>
          <w:b/>
          <w:szCs w:val="24"/>
        </w:rPr>
        <w:lastRenderedPageBreak/>
        <w:t xml:space="preserve">4.3.2.3 </w:t>
      </w:r>
      <w:proofErr w:type="spellStart"/>
      <w:proofErr w:type="gramStart"/>
      <w:r w:rsidRPr="003F3972">
        <w:rPr>
          <w:rFonts w:asciiTheme="minorHAnsi" w:hAnsiTheme="minorHAnsi"/>
          <w:b/>
          <w:szCs w:val="24"/>
        </w:rPr>
        <w:t>Unboxing</w:t>
      </w:r>
      <w:proofErr w:type="spellEnd"/>
      <w:r w:rsidRPr="003F3972">
        <w:rPr>
          <w:rFonts w:asciiTheme="minorHAnsi" w:hAnsiTheme="minorHAnsi"/>
          <w:b/>
          <w:szCs w:val="24"/>
        </w:rPr>
        <w:t>-Video</w:t>
      </w:r>
      <w:proofErr w:type="gramEnd"/>
    </w:p>
    <w:p w14:paraId="5B734BA5" w14:textId="785F653A" w:rsidR="00D06D08" w:rsidRDefault="00D06D08" w:rsidP="00D06D08">
      <w:pPr>
        <w:spacing w:line="259" w:lineRule="auto"/>
        <w:rPr>
          <w:rFonts w:asciiTheme="minorHAnsi" w:hAnsiTheme="minorHAnsi" w:cstheme="minorHAnsi"/>
          <w:bCs/>
        </w:rPr>
      </w:pPr>
      <w:r w:rsidRPr="003F3972">
        <w:rPr>
          <w:rFonts w:asciiTheme="minorHAnsi" w:hAnsiTheme="minorHAnsi" w:cstheme="minorHAnsi"/>
          <w:bCs/>
        </w:rPr>
        <w:t>Link zu</w:t>
      </w:r>
      <w:r>
        <w:rPr>
          <w:rFonts w:asciiTheme="minorHAnsi" w:hAnsiTheme="minorHAnsi" w:cstheme="minorHAnsi"/>
          <w:bCs/>
        </w:rPr>
        <w:t>m</w:t>
      </w:r>
      <w:r w:rsidRPr="003F3972">
        <w:rPr>
          <w:rFonts w:asciiTheme="minorHAnsi" w:hAnsiTheme="minorHAnsi" w:cstheme="minorHAnsi"/>
          <w:bCs/>
        </w:rPr>
        <w:t xml:space="preserve"> </w:t>
      </w:r>
      <w:proofErr w:type="spellStart"/>
      <w:r w:rsidRPr="003F3972">
        <w:rPr>
          <w:rFonts w:asciiTheme="minorHAnsi" w:hAnsiTheme="minorHAnsi" w:cstheme="minorHAnsi"/>
          <w:bCs/>
        </w:rPr>
        <w:t>Youtube</w:t>
      </w:r>
      <w:proofErr w:type="spellEnd"/>
      <w:r w:rsidRPr="003F3972">
        <w:rPr>
          <w:rFonts w:asciiTheme="minorHAnsi" w:hAnsiTheme="minorHAnsi" w:cstheme="minorHAnsi"/>
          <w:bCs/>
        </w:rPr>
        <w:t xml:space="preserve"> </w:t>
      </w:r>
      <w:proofErr w:type="spellStart"/>
      <w:r w:rsidRPr="003F3972">
        <w:rPr>
          <w:rFonts w:asciiTheme="minorHAnsi" w:hAnsiTheme="minorHAnsi" w:cstheme="minorHAnsi"/>
          <w:bCs/>
        </w:rPr>
        <w:t>Unboxing</w:t>
      </w:r>
      <w:proofErr w:type="spellEnd"/>
      <w:r w:rsidRPr="003F3972">
        <w:rPr>
          <w:rFonts w:asciiTheme="minorHAnsi" w:hAnsiTheme="minorHAnsi" w:cstheme="minorHAnsi"/>
          <w:bCs/>
        </w:rPr>
        <w:t xml:space="preserve"> Video</w:t>
      </w:r>
      <w:r w:rsidR="0067270A">
        <w:rPr>
          <w:rFonts w:asciiTheme="minorHAnsi" w:hAnsiTheme="minorHAnsi" w:cstheme="minorHAnsi"/>
          <w:bCs/>
        </w:rPr>
        <w:t xml:space="preserve"> (von S. </w:t>
      </w:r>
      <w:proofErr w:type="spellStart"/>
      <w:r w:rsidR="0067270A">
        <w:rPr>
          <w:rFonts w:asciiTheme="minorHAnsi" w:hAnsiTheme="minorHAnsi" w:cstheme="minorHAnsi"/>
          <w:bCs/>
        </w:rPr>
        <w:t>Wilmshöfer</w:t>
      </w:r>
      <w:proofErr w:type="spellEnd"/>
      <w:r w:rsidR="0067270A">
        <w:rPr>
          <w:rFonts w:asciiTheme="minorHAnsi" w:hAnsiTheme="minorHAnsi" w:cstheme="minorHAnsi"/>
          <w:bCs/>
        </w:rPr>
        <w:t>)</w:t>
      </w:r>
    </w:p>
    <w:p w14:paraId="7129E0DD" w14:textId="77777777" w:rsidR="00D06D08" w:rsidRPr="003F3972" w:rsidRDefault="00667710" w:rsidP="00D06D08">
      <w:pPr>
        <w:spacing w:line="259" w:lineRule="auto"/>
        <w:rPr>
          <w:rFonts w:asciiTheme="minorHAnsi" w:hAnsiTheme="minorHAnsi" w:cstheme="minorHAnsi"/>
          <w:szCs w:val="24"/>
        </w:rPr>
      </w:pPr>
      <w:hyperlink r:id="rId19" w:history="1">
        <w:r w:rsidR="00D06D08" w:rsidRPr="003F3972">
          <w:rPr>
            <w:rStyle w:val="Hyperlink"/>
            <w:rFonts w:asciiTheme="minorHAnsi" w:hAnsiTheme="minorHAnsi" w:cstheme="minorHAnsi"/>
          </w:rPr>
          <w:t>https://www.youtube.com/watch?v=YXB7tqY19-I</w:t>
        </w:r>
      </w:hyperlink>
    </w:p>
    <w:p w14:paraId="6EA47C03" w14:textId="77777777" w:rsidR="00D06D08" w:rsidRPr="003F3972" w:rsidRDefault="00D06D08" w:rsidP="00D06D08">
      <w:pPr>
        <w:spacing w:line="259" w:lineRule="auto"/>
        <w:rPr>
          <w:rFonts w:asciiTheme="minorHAnsi" w:hAnsiTheme="minorHAnsi"/>
          <w:szCs w:val="24"/>
        </w:rPr>
      </w:pPr>
    </w:p>
    <w:p w14:paraId="37367780" w14:textId="77777777" w:rsidR="00D06D08" w:rsidRDefault="00D06D08" w:rsidP="00D06D08">
      <w:pPr>
        <w:pStyle w:val="Listenabsatz"/>
        <w:numPr>
          <w:ilvl w:val="2"/>
          <w:numId w:val="40"/>
        </w:numPr>
        <w:spacing w:line="259" w:lineRule="auto"/>
        <w:ind w:left="284" w:hanging="284"/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szCs w:val="24"/>
        </w:rPr>
        <w:t>Artikel Bluetooth Lautsprecher</w:t>
      </w:r>
    </w:p>
    <w:p w14:paraId="3F933F71" w14:textId="77777777" w:rsidR="00D06D08" w:rsidRPr="003F3972" w:rsidRDefault="00D06D08" w:rsidP="00D06D08">
      <w:pPr>
        <w:spacing w:line="259" w:lineRule="auto"/>
        <w:rPr>
          <w:rFonts w:asciiTheme="minorHAnsi" w:hAnsiTheme="minorHAnsi"/>
          <w:szCs w:val="24"/>
        </w:rPr>
      </w:pPr>
      <w:r w:rsidRPr="003F3972">
        <w:rPr>
          <w:rFonts w:asciiTheme="minorHAnsi" w:hAnsiTheme="minorHAnsi"/>
          <w:szCs w:val="24"/>
        </w:rPr>
        <w:t>Siehe Materialien.</w:t>
      </w:r>
    </w:p>
    <w:p w14:paraId="0EF5B901" w14:textId="77777777" w:rsidR="00D06D08" w:rsidRDefault="00D06D08" w:rsidP="00D06D08">
      <w:pPr>
        <w:spacing w:line="259" w:lineRule="auto"/>
        <w:rPr>
          <w:rFonts w:asciiTheme="minorHAnsi" w:hAnsiTheme="minorHAnsi"/>
          <w:b/>
          <w:szCs w:val="24"/>
        </w:rPr>
      </w:pPr>
    </w:p>
    <w:p w14:paraId="03C724DF" w14:textId="77777777" w:rsidR="00D06D08" w:rsidRDefault="00D06D08" w:rsidP="00D06D08">
      <w:pPr>
        <w:pStyle w:val="Listenabsatz"/>
        <w:numPr>
          <w:ilvl w:val="2"/>
          <w:numId w:val="40"/>
        </w:numPr>
        <w:spacing w:line="259" w:lineRule="auto"/>
        <w:ind w:left="284" w:hanging="284"/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szCs w:val="24"/>
        </w:rPr>
        <w:t>Artikel Rückfahrkamera</w:t>
      </w:r>
    </w:p>
    <w:p w14:paraId="09DE39C2" w14:textId="77777777" w:rsidR="00D06D08" w:rsidRPr="003F3972" w:rsidRDefault="00D06D08" w:rsidP="00D06D08">
      <w:pPr>
        <w:spacing w:line="259" w:lineRule="auto"/>
        <w:rPr>
          <w:rFonts w:asciiTheme="minorHAnsi" w:hAnsiTheme="minorHAnsi"/>
          <w:szCs w:val="24"/>
        </w:rPr>
      </w:pPr>
      <w:r w:rsidRPr="003F3972">
        <w:rPr>
          <w:rFonts w:asciiTheme="minorHAnsi" w:hAnsiTheme="minorHAnsi"/>
          <w:szCs w:val="24"/>
        </w:rPr>
        <w:t>Siehe Materialien.</w:t>
      </w:r>
    </w:p>
    <w:p w14:paraId="0581996B" w14:textId="28A68841" w:rsidR="00D06D08" w:rsidRDefault="00D06D08">
      <w:pPr>
        <w:rPr>
          <w:rFonts w:asciiTheme="minorHAnsi" w:hAnsiTheme="minorHAnsi"/>
          <w:szCs w:val="24"/>
        </w:rPr>
      </w:pPr>
    </w:p>
    <w:p w14:paraId="65164A69" w14:textId="77777777" w:rsidR="00D06D08" w:rsidRPr="001233B6" w:rsidRDefault="00D06D08" w:rsidP="001233B6">
      <w:pPr>
        <w:pStyle w:val="Listenabsatz"/>
        <w:numPr>
          <w:ilvl w:val="2"/>
          <w:numId w:val="44"/>
        </w:numPr>
        <w:spacing w:line="259" w:lineRule="auto"/>
        <w:rPr>
          <w:rFonts w:asciiTheme="minorHAnsi" w:hAnsiTheme="minorHAnsi"/>
          <w:b/>
          <w:szCs w:val="24"/>
        </w:rPr>
      </w:pPr>
      <w:r w:rsidRPr="001233B6">
        <w:rPr>
          <w:rFonts w:asciiTheme="minorHAnsi" w:hAnsiTheme="minorHAnsi"/>
          <w:b/>
          <w:szCs w:val="24"/>
        </w:rPr>
        <w:t>Anlage in WWS und Onlineshop</w:t>
      </w:r>
    </w:p>
    <w:p w14:paraId="5BCBCAEE" w14:textId="77777777" w:rsidR="00D06D08" w:rsidRPr="001233B6" w:rsidRDefault="00D06D08" w:rsidP="00D06D08">
      <w:pPr>
        <w:rPr>
          <w:rFonts w:asciiTheme="minorHAnsi" w:hAnsiTheme="minorHAnsi"/>
        </w:rPr>
      </w:pPr>
      <w:r w:rsidRPr="001233B6">
        <w:rPr>
          <w:rFonts w:asciiTheme="minorHAnsi" w:hAnsiTheme="minorHAnsi"/>
        </w:rPr>
        <w:t>Exemplarisch wird in der folgenden Sequenz die Anlage des neuen Artikels „4K Action Cam“ samt Kategorie „Kamera“ im WWS sowie Onlineshop dargestellt.</w:t>
      </w:r>
    </w:p>
    <w:p w14:paraId="3435053F" w14:textId="77777777" w:rsidR="00D06D08" w:rsidRPr="001233B6" w:rsidRDefault="00D06D08" w:rsidP="00D06D08">
      <w:pPr>
        <w:rPr>
          <w:rFonts w:asciiTheme="minorHAnsi" w:hAnsiTheme="minorHAnsi"/>
        </w:rPr>
      </w:pPr>
    </w:p>
    <w:p w14:paraId="7117143B" w14:textId="77777777" w:rsidR="00D06D08" w:rsidRPr="001233B6" w:rsidRDefault="00D06D08" w:rsidP="00D06D08">
      <w:pPr>
        <w:pStyle w:val="Listenabsatz"/>
        <w:numPr>
          <w:ilvl w:val="0"/>
          <w:numId w:val="45"/>
        </w:numPr>
        <w:spacing w:line="276" w:lineRule="auto"/>
        <w:rPr>
          <w:rFonts w:asciiTheme="minorHAnsi" w:hAnsiTheme="minorHAnsi"/>
          <w:szCs w:val="24"/>
        </w:rPr>
      </w:pPr>
      <w:r w:rsidRPr="001233B6">
        <w:rPr>
          <w:rFonts w:asciiTheme="minorHAnsi" w:hAnsiTheme="minorHAnsi"/>
          <w:szCs w:val="24"/>
        </w:rPr>
        <w:t>Startseite „Artikel“ im WWS:</w:t>
      </w:r>
    </w:p>
    <w:p w14:paraId="0FA936C5" w14:textId="258782B2" w:rsidR="00D06D08" w:rsidRPr="00D06D08" w:rsidRDefault="00D06D08" w:rsidP="00D06D08">
      <w:pPr>
        <w:spacing w:line="259" w:lineRule="auto"/>
        <w:rPr>
          <w:rFonts w:asciiTheme="minorHAnsi" w:hAnsiTheme="minorHAnsi"/>
          <w:szCs w:val="24"/>
        </w:rPr>
      </w:pPr>
      <w:r w:rsidRPr="001233B6">
        <w:rPr>
          <w:rFonts w:asciiTheme="minorHAnsi" w:hAnsi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6E62D4" wp14:editId="3C3649A9">
                <wp:simplePos x="0" y="0"/>
                <wp:positionH relativeFrom="column">
                  <wp:posOffset>161621</wp:posOffset>
                </wp:positionH>
                <wp:positionV relativeFrom="paragraph">
                  <wp:posOffset>415842</wp:posOffset>
                </wp:positionV>
                <wp:extent cx="381635" cy="125730"/>
                <wp:effectExtent l="0" t="73025" r="0" b="115570"/>
                <wp:wrapNone/>
                <wp:docPr id="27" name="Pfeil: nach rechts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329153">
                          <a:off x="0" y="0"/>
                          <a:ext cx="381635" cy="125730"/>
                        </a:xfrm>
                        <a:prstGeom prst="rightArrow">
                          <a:avLst>
                            <a:gd name="adj1" fmla="val 50000"/>
                            <a:gd name="adj2" fmla="val 75884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334802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27" o:spid="_x0000_s1026" type="#_x0000_t13" style="position:absolute;margin-left:12.75pt;margin-top:32.75pt;width:30.05pt;height:9.9pt;rotation:-9033970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" fillcolor="#c0504d [3205]" stroked="f" strokecolor="#f2f2f2 [3041]" strokeweight="3pt">
                <v:shadow on="t" color="#622423 [1605]" opacity=".5" offset="1pt"/>
              </v:shape>
            </w:pict>
          </mc:Fallback>
        </mc:AlternateContent>
      </w:r>
      <w:r w:rsidRPr="001233B6">
        <w:rPr>
          <w:rFonts w:asciiTheme="minorHAnsi" w:hAnsiTheme="minorHAnsi"/>
          <w:noProof/>
          <w:szCs w:val="24"/>
        </w:rPr>
        <w:drawing>
          <wp:inline distT="0" distB="0" distL="0" distR="0" wp14:anchorId="2A6B4E9E" wp14:editId="082281E1">
            <wp:extent cx="5596179" cy="1952625"/>
            <wp:effectExtent l="0" t="0" r="5080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r="54044" b="71489"/>
                    <a:stretch/>
                  </pic:blipFill>
                  <pic:spPr bwMode="auto">
                    <a:xfrm>
                      <a:off x="0" y="0"/>
                      <a:ext cx="5593805" cy="1951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0D521F" w14:textId="17C5FCFC" w:rsidR="00D06D08" w:rsidRDefault="00D06D08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br w:type="page"/>
      </w:r>
    </w:p>
    <w:p w14:paraId="1ABF9B10" w14:textId="1E865C0B" w:rsidR="00D06D08" w:rsidRPr="001233B6" w:rsidRDefault="00D06D08" w:rsidP="00443FD5">
      <w:pPr>
        <w:pStyle w:val="Listenabsatz"/>
        <w:numPr>
          <w:ilvl w:val="0"/>
          <w:numId w:val="45"/>
        </w:numPr>
        <w:spacing w:after="60" w:line="276" w:lineRule="auto"/>
        <w:ind w:left="357" w:hanging="357"/>
        <w:contextualSpacing w:val="0"/>
        <w:rPr>
          <w:rFonts w:asciiTheme="minorHAnsi" w:hAnsiTheme="minorHAnsi"/>
          <w:szCs w:val="24"/>
        </w:rPr>
      </w:pPr>
      <w:r w:rsidRPr="001233B6">
        <w:rPr>
          <w:rFonts w:asciiTheme="minorHAnsi" w:hAnsiTheme="minorHAnsi"/>
          <w:szCs w:val="24"/>
        </w:rPr>
        <w:lastRenderedPageBreak/>
        <w:t>Die Kategorie Kameras wird angelegt:</w:t>
      </w:r>
    </w:p>
    <w:p w14:paraId="4875E2A3" w14:textId="5AADA082" w:rsidR="00D06D08" w:rsidRPr="00D06D08" w:rsidRDefault="00D06D08" w:rsidP="00D06D08">
      <w:pPr>
        <w:spacing w:line="259" w:lineRule="auto"/>
        <w:rPr>
          <w:rFonts w:asciiTheme="minorHAnsi" w:hAnsiTheme="minorHAnsi"/>
          <w:szCs w:val="24"/>
        </w:rPr>
      </w:pPr>
      <w:r w:rsidRPr="001233B6">
        <w:rPr>
          <w:rFonts w:asciiTheme="minorHAnsi" w:hAnsi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89F35DD" wp14:editId="5BB2A817">
                <wp:simplePos x="0" y="0"/>
                <wp:positionH relativeFrom="column">
                  <wp:posOffset>1908534</wp:posOffset>
                </wp:positionH>
                <wp:positionV relativeFrom="paragraph">
                  <wp:posOffset>1129112</wp:posOffset>
                </wp:positionV>
                <wp:extent cx="381635" cy="125730"/>
                <wp:effectExtent l="0" t="66675" r="0" b="121920"/>
                <wp:wrapNone/>
                <wp:docPr id="29" name="Pfeil: nach rechts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329153">
                          <a:off x="0" y="0"/>
                          <a:ext cx="381635" cy="125730"/>
                        </a:xfrm>
                        <a:prstGeom prst="rightArrow">
                          <a:avLst>
                            <a:gd name="adj1" fmla="val 50000"/>
                            <a:gd name="adj2" fmla="val 75884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08C01" id="Pfeil: nach rechts 29" o:spid="_x0000_s1026" type="#_x0000_t13" style="position:absolute;margin-left:150.3pt;margin-top:88.9pt;width:30.05pt;height:9.9pt;rotation:-9033970fd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" fillcolor="#c0504d [3205]" stroked="f" strokecolor="#f2f2f2 [3041]" strokeweight="3pt">
                <v:shadow on="t" color="#622423 [1605]" opacity=".5" offset="1pt"/>
              </v:shape>
            </w:pict>
          </mc:Fallback>
        </mc:AlternateContent>
      </w:r>
      <w:r w:rsidRPr="001233B6">
        <w:rPr>
          <w:rFonts w:asciiTheme="minorHAnsi" w:hAnsiTheme="minorHAnsi"/>
          <w:noProof/>
          <w:szCs w:val="24"/>
        </w:rPr>
        <w:drawing>
          <wp:inline distT="0" distB="0" distL="0" distR="0" wp14:anchorId="0B0BEE05" wp14:editId="399F64E6">
            <wp:extent cx="5762625" cy="4039223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3636" t="15906" r="23306" b="15267"/>
                    <a:stretch/>
                  </pic:blipFill>
                  <pic:spPr bwMode="auto">
                    <a:xfrm>
                      <a:off x="0" y="0"/>
                      <a:ext cx="5759449" cy="4036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DF9B7C" w14:textId="525B1C8F" w:rsidR="00D06D08" w:rsidRPr="001233B6" w:rsidRDefault="00D06D08" w:rsidP="00D06D08">
      <w:pPr>
        <w:rPr>
          <w:rFonts w:asciiTheme="minorHAnsi" w:hAnsiTheme="minorHAnsi"/>
          <w:szCs w:val="24"/>
        </w:rPr>
      </w:pPr>
    </w:p>
    <w:p w14:paraId="345C932E" w14:textId="77777777" w:rsidR="00D06D08" w:rsidRPr="001233B6" w:rsidRDefault="00D06D08" w:rsidP="00443FD5">
      <w:pPr>
        <w:pStyle w:val="Listenabsatz"/>
        <w:numPr>
          <w:ilvl w:val="0"/>
          <w:numId w:val="45"/>
        </w:numPr>
        <w:spacing w:after="60" w:line="276" w:lineRule="auto"/>
        <w:ind w:left="357" w:hanging="357"/>
        <w:contextualSpacing w:val="0"/>
        <w:rPr>
          <w:rFonts w:asciiTheme="minorHAnsi" w:hAnsiTheme="minorHAnsi"/>
          <w:szCs w:val="24"/>
        </w:rPr>
      </w:pPr>
      <w:r w:rsidRPr="001233B6">
        <w:rPr>
          <w:rFonts w:asciiTheme="minorHAnsi" w:hAnsiTheme="minorHAnsi"/>
          <w:szCs w:val="24"/>
        </w:rPr>
        <w:t>Der Artikel „4K Action Cam“ wird mit den in der vorangegangen Lernsituation 2.2 vorb</w:t>
      </w:r>
      <w:r w:rsidRPr="001233B6">
        <w:rPr>
          <w:rFonts w:asciiTheme="minorHAnsi" w:hAnsiTheme="minorHAnsi"/>
          <w:szCs w:val="24"/>
        </w:rPr>
        <w:t>e</w:t>
      </w:r>
      <w:r w:rsidRPr="001233B6">
        <w:rPr>
          <w:rFonts w:asciiTheme="minorHAnsi" w:hAnsiTheme="minorHAnsi"/>
          <w:szCs w:val="24"/>
        </w:rPr>
        <w:t>reiteten Artikeldaten angelegt:</w:t>
      </w:r>
    </w:p>
    <w:p w14:paraId="5E8708DA" w14:textId="512582DA" w:rsidR="00D06D08" w:rsidRPr="001233B6" w:rsidRDefault="00D06D08" w:rsidP="00D06D08">
      <w:pPr>
        <w:rPr>
          <w:rFonts w:asciiTheme="minorHAnsi" w:hAnsiTheme="minorHAnsi"/>
          <w:szCs w:val="24"/>
        </w:rPr>
      </w:pPr>
      <w:r w:rsidRPr="001233B6">
        <w:rPr>
          <w:rFonts w:asciiTheme="minorHAnsi" w:hAnsi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2096F78" wp14:editId="2719D1FE">
                <wp:simplePos x="0" y="0"/>
                <wp:positionH relativeFrom="column">
                  <wp:posOffset>1540510</wp:posOffset>
                </wp:positionH>
                <wp:positionV relativeFrom="paragraph">
                  <wp:posOffset>962660</wp:posOffset>
                </wp:positionV>
                <wp:extent cx="381635" cy="125730"/>
                <wp:effectExtent l="0" t="71120" r="0" b="117475"/>
                <wp:wrapNone/>
                <wp:docPr id="46" name="Pfeil: nach rechts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329153">
                          <a:off x="0" y="0"/>
                          <a:ext cx="381635" cy="125730"/>
                        </a:xfrm>
                        <a:prstGeom prst="rightArrow">
                          <a:avLst>
                            <a:gd name="adj1" fmla="val 50000"/>
                            <a:gd name="adj2" fmla="val 75884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C3C233" id="Pfeil: nach rechts 46" o:spid="_x0000_s1026" type="#_x0000_t13" style="position:absolute;margin-left:121.3pt;margin-top:75.8pt;width:30.05pt;height:9.9pt;rotation:-9033970fd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" fillcolor="#c0504d [3205]" stroked="f" strokecolor="#f2f2f2 [3041]" strokeweight="3pt">
                <v:shadow on="t" color="#622423 [1605]" opacity=".5" offset="1pt"/>
              </v:shape>
            </w:pict>
          </mc:Fallback>
        </mc:AlternateContent>
      </w:r>
      <w:r w:rsidRPr="001233B6">
        <w:rPr>
          <w:rFonts w:asciiTheme="minorHAnsi" w:hAnsiTheme="minorHAnsi"/>
          <w:noProof/>
          <w:szCs w:val="24"/>
        </w:rPr>
        <w:drawing>
          <wp:inline distT="0" distB="0" distL="0" distR="0" wp14:anchorId="7F761C2E" wp14:editId="34B23DF1">
            <wp:extent cx="5637597" cy="3581400"/>
            <wp:effectExtent l="0" t="0" r="1270" b="0"/>
            <wp:docPr id="3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/>
                    <a:srcRect l="15049" t="7641" r="14380" b="12658"/>
                    <a:stretch/>
                  </pic:blipFill>
                  <pic:spPr bwMode="auto">
                    <a:xfrm>
                      <a:off x="0" y="0"/>
                      <a:ext cx="5635733" cy="358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B756C" w14:textId="0C63822E" w:rsidR="00D06D08" w:rsidRDefault="00D06D08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br w:type="page"/>
      </w:r>
    </w:p>
    <w:p w14:paraId="6BED9E1B" w14:textId="062ECC04" w:rsidR="00D06D08" w:rsidRPr="001233B6" w:rsidRDefault="00D06D08" w:rsidP="00443FD5">
      <w:pPr>
        <w:pStyle w:val="Listenabsatz"/>
        <w:numPr>
          <w:ilvl w:val="0"/>
          <w:numId w:val="45"/>
        </w:numPr>
        <w:spacing w:after="60"/>
        <w:ind w:left="357" w:hanging="357"/>
        <w:contextualSpacing w:val="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lastRenderedPageBreak/>
        <w:t xml:space="preserve">Neben einer deutschen wird für ein internationales Angebot </w:t>
      </w:r>
      <w:r w:rsidRPr="001233B6">
        <w:rPr>
          <w:rFonts w:asciiTheme="minorHAnsi" w:hAnsiTheme="minorHAnsi"/>
          <w:szCs w:val="24"/>
        </w:rPr>
        <w:t>eine englischsprachige Art</w:t>
      </w:r>
      <w:r w:rsidRPr="001233B6">
        <w:rPr>
          <w:rFonts w:asciiTheme="minorHAnsi" w:hAnsiTheme="minorHAnsi"/>
          <w:szCs w:val="24"/>
        </w:rPr>
        <w:t>i</w:t>
      </w:r>
      <w:r w:rsidRPr="001233B6">
        <w:rPr>
          <w:rFonts w:asciiTheme="minorHAnsi" w:hAnsiTheme="minorHAnsi"/>
          <w:szCs w:val="24"/>
        </w:rPr>
        <w:t>kelkurzbeschreibung erfasst:</w:t>
      </w:r>
    </w:p>
    <w:p w14:paraId="15D75D2F" w14:textId="67C5CC7E" w:rsidR="00D06D08" w:rsidRPr="001233B6" w:rsidRDefault="00D06D08" w:rsidP="00D06D08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F76BAD1" wp14:editId="608FC725">
                <wp:simplePos x="0" y="0"/>
                <wp:positionH relativeFrom="column">
                  <wp:posOffset>2219325</wp:posOffset>
                </wp:positionH>
                <wp:positionV relativeFrom="paragraph">
                  <wp:posOffset>1501140</wp:posOffset>
                </wp:positionV>
                <wp:extent cx="381635" cy="125730"/>
                <wp:effectExtent l="0" t="76200" r="0" b="121920"/>
                <wp:wrapNone/>
                <wp:docPr id="51" name="Pfeil: nach rechts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329153">
                          <a:off x="0" y="0"/>
                          <a:ext cx="381635" cy="125730"/>
                        </a:xfrm>
                        <a:prstGeom prst="rightArrow">
                          <a:avLst>
                            <a:gd name="adj1" fmla="val 50000"/>
                            <a:gd name="adj2" fmla="val 75884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51" o:spid="_x0000_s1026" type="#_x0000_t13" style="position:absolute;margin-left:174.75pt;margin-top:118.2pt;width:30.05pt;height:9.9pt;rotation:-9033970fd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" fillcolor="#c0504d [3205]" stroked="f" strokecolor="#f2f2f2 [3041]" strokeweight="3pt">
                <v:shadow on="t" color="#622423 [1605]" opacity=".5" offset="1pt"/>
              </v:shape>
            </w:pict>
          </mc:Fallback>
        </mc:AlternateContent>
      </w:r>
      <w:r>
        <w:rPr>
          <w:rFonts w:asciiTheme="minorHAnsi" w:hAnsi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D5251E0" wp14:editId="0ED74552">
                <wp:simplePos x="0" y="0"/>
                <wp:positionH relativeFrom="column">
                  <wp:posOffset>2479869</wp:posOffset>
                </wp:positionH>
                <wp:positionV relativeFrom="paragraph">
                  <wp:posOffset>850403</wp:posOffset>
                </wp:positionV>
                <wp:extent cx="381635" cy="125730"/>
                <wp:effectExtent l="0" t="67310" r="0" b="121285"/>
                <wp:wrapNone/>
                <wp:docPr id="50" name="Pfeil: nach rechts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329153">
                          <a:off x="0" y="0"/>
                          <a:ext cx="381635" cy="125730"/>
                        </a:xfrm>
                        <a:prstGeom prst="rightArrow">
                          <a:avLst>
                            <a:gd name="adj1" fmla="val 50000"/>
                            <a:gd name="adj2" fmla="val 75884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D3E256" id="Pfeil: nach rechts 50" o:spid="_x0000_s1026" type="#_x0000_t13" style="position:absolute;margin-left:195.25pt;margin-top:66.95pt;width:30.05pt;height:9.9pt;rotation:-9033970fd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" fillcolor="#c0504d [3205]" stroked="f" strokecolor="#f2f2f2 [3041]" strokeweight="3pt">
                <v:shadow on="t" color="#622423 [1605]" opacity=".5" offset="1pt"/>
              </v:shape>
            </w:pict>
          </mc:Fallback>
        </mc:AlternateContent>
      </w:r>
      <w:r w:rsidRPr="001233B6">
        <w:rPr>
          <w:rFonts w:asciiTheme="minorHAnsi" w:hAnsiTheme="minorHAnsi"/>
          <w:noProof/>
          <w:szCs w:val="24"/>
        </w:rPr>
        <w:drawing>
          <wp:inline distT="0" distB="0" distL="0" distR="0" wp14:anchorId="427F62D3" wp14:editId="5080B1D4">
            <wp:extent cx="5867400" cy="3743701"/>
            <wp:effectExtent l="0" t="0" r="0" b="9525"/>
            <wp:docPr id="36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/>
                    <a:srcRect l="14405" t="7654" r="14233" b="11400"/>
                    <a:stretch/>
                  </pic:blipFill>
                  <pic:spPr bwMode="auto">
                    <a:xfrm>
                      <a:off x="0" y="0"/>
                      <a:ext cx="5875536" cy="374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E92CB" w14:textId="0E2925E5" w:rsidR="00D06D08" w:rsidRPr="001233B6" w:rsidRDefault="00D06D08" w:rsidP="00D06D08">
      <w:pPr>
        <w:rPr>
          <w:rFonts w:asciiTheme="minorHAnsi" w:hAnsiTheme="minorHAnsi"/>
          <w:szCs w:val="24"/>
        </w:rPr>
      </w:pPr>
    </w:p>
    <w:p w14:paraId="69F22A7E" w14:textId="181AF808" w:rsidR="00D06D08" w:rsidRPr="001233B6" w:rsidRDefault="00D06D08" w:rsidP="00443FD5">
      <w:pPr>
        <w:pStyle w:val="Listenabsatz"/>
        <w:numPr>
          <w:ilvl w:val="0"/>
          <w:numId w:val="45"/>
        </w:numPr>
        <w:spacing w:after="60"/>
        <w:ind w:left="357" w:hanging="357"/>
        <w:contextualSpacing w:val="0"/>
        <w:rPr>
          <w:rFonts w:asciiTheme="minorHAnsi" w:hAnsiTheme="minorHAnsi"/>
          <w:szCs w:val="24"/>
        </w:rPr>
      </w:pPr>
      <w:r w:rsidRPr="001233B6">
        <w:rPr>
          <w:rFonts w:asciiTheme="minorHAnsi" w:hAnsiTheme="minorHAnsi"/>
          <w:szCs w:val="24"/>
        </w:rPr>
        <w:t xml:space="preserve">Es werden </w:t>
      </w:r>
      <w:r>
        <w:rPr>
          <w:rFonts w:asciiTheme="minorHAnsi" w:hAnsiTheme="minorHAnsi"/>
          <w:szCs w:val="24"/>
        </w:rPr>
        <w:t xml:space="preserve">Keywords als </w:t>
      </w:r>
      <w:r w:rsidRPr="001233B6">
        <w:rPr>
          <w:rFonts w:asciiTheme="minorHAnsi" w:hAnsiTheme="minorHAnsi"/>
          <w:szCs w:val="24"/>
        </w:rPr>
        <w:t>Metadaten eingegeben:</w:t>
      </w:r>
    </w:p>
    <w:p w14:paraId="0A551F30" w14:textId="50D1CC49" w:rsidR="00D06D08" w:rsidRPr="001233B6" w:rsidRDefault="00D06D08" w:rsidP="00D06D08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FB753DF" wp14:editId="6F9BEA2A">
                <wp:simplePos x="0" y="0"/>
                <wp:positionH relativeFrom="column">
                  <wp:posOffset>2735386</wp:posOffset>
                </wp:positionH>
                <wp:positionV relativeFrom="paragraph">
                  <wp:posOffset>1364699</wp:posOffset>
                </wp:positionV>
                <wp:extent cx="381635" cy="125730"/>
                <wp:effectExtent l="0" t="67310" r="0" b="121285"/>
                <wp:wrapNone/>
                <wp:docPr id="52" name="Pfeil: nach rechts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329153">
                          <a:off x="0" y="0"/>
                          <a:ext cx="381635" cy="125730"/>
                        </a:xfrm>
                        <a:prstGeom prst="rightArrow">
                          <a:avLst>
                            <a:gd name="adj1" fmla="val 50000"/>
                            <a:gd name="adj2" fmla="val 75884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9F96F8" id="Pfeil: nach rechts 52" o:spid="_x0000_s1026" type="#_x0000_t13" style="position:absolute;margin-left:215.4pt;margin-top:107.45pt;width:30.05pt;height:9.9pt;rotation:-9033970fd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" fillcolor="#c0504d [3205]" stroked="f" strokecolor="#f2f2f2 [3041]" strokeweight="3pt">
                <v:shadow on="t" color="#622423 [1605]" opacity=".5" offset="1pt"/>
              </v:shape>
            </w:pict>
          </mc:Fallback>
        </mc:AlternateContent>
      </w:r>
      <w:r w:rsidRPr="001233B6">
        <w:rPr>
          <w:rFonts w:asciiTheme="minorHAnsi" w:hAnsiTheme="minorHAnsi"/>
          <w:noProof/>
          <w:szCs w:val="24"/>
        </w:rPr>
        <w:drawing>
          <wp:inline distT="0" distB="0" distL="0" distR="0" wp14:anchorId="73753D71" wp14:editId="756D4632">
            <wp:extent cx="5876925" cy="3797265"/>
            <wp:effectExtent l="0" t="0" r="0" b="0"/>
            <wp:docPr id="38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/>
                    <a:srcRect l="14732" t="6900" r="13870" b="11086"/>
                    <a:stretch/>
                  </pic:blipFill>
                  <pic:spPr bwMode="auto">
                    <a:xfrm>
                      <a:off x="0" y="0"/>
                      <a:ext cx="5877162" cy="379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9A1EC5" w14:textId="274E757A" w:rsidR="00D06D08" w:rsidRDefault="00D06D08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br w:type="page"/>
      </w:r>
    </w:p>
    <w:p w14:paraId="585D2EF0" w14:textId="1B90BD90" w:rsidR="00D06D08" w:rsidRPr="001233B6" w:rsidRDefault="00D06D08" w:rsidP="00443FD5">
      <w:pPr>
        <w:pStyle w:val="Listenabsatz"/>
        <w:numPr>
          <w:ilvl w:val="0"/>
          <w:numId w:val="45"/>
        </w:numPr>
        <w:spacing w:after="60"/>
        <w:ind w:left="357" w:hanging="357"/>
        <w:contextualSpacing w:val="0"/>
        <w:rPr>
          <w:rFonts w:asciiTheme="minorHAnsi" w:hAnsiTheme="minorHAnsi"/>
          <w:szCs w:val="24"/>
        </w:rPr>
      </w:pPr>
      <w:r w:rsidRPr="001233B6">
        <w:rPr>
          <w:rFonts w:asciiTheme="minorHAnsi" w:hAnsiTheme="minorHAnsi"/>
          <w:szCs w:val="24"/>
        </w:rPr>
        <w:lastRenderedPageBreak/>
        <w:t xml:space="preserve">Der Artikel </w:t>
      </w:r>
      <w:r>
        <w:rPr>
          <w:rFonts w:asciiTheme="minorHAnsi" w:hAnsiTheme="minorHAnsi"/>
          <w:szCs w:val="24"/>
        </w:rPr>
        <w:t xml:space="preserve">kann </w:t>
      </w:r>
      <w:r w:rsidRPr="001233B6">
        <w:rPr>
          <w:rFonts w:asciiTheme="minorHAnsi" w:hAnsiTheme="minorHAnsi"/>
          <w:szCs w:val="24"/>
        </w:rPr>
        <w:t>als „Neu im Sortiment“ und</w:t>
      </w:r>
      <w:r>
        <w:rPr>
          <w:rFonts w:asciiTheme="minorHAnsi" w:hAnsiTheme="minorHAnsi"/>
          <w:szCs w:val="24"/>
        </w:rPr>
        <w:t>/oder</w:t>
      </w:r>
      <w:r w:rsidRPr="001233B6">
        <w:rPr>
          <w:rFonts w:asciiTheme="minorHAnsi" w:hAnsiTheme="minorHAnsi"/>
          <w:szCs w:val="24"/>
        </w:rPr>
        <w:t xml:space="preserve"> als „Top-Artikel“ gekennzeichnet</w:t>
      </w:r>
      <w:r>
        <w:rPr>
          <w:rFonts w:asciiTheme="minorHAnsi" w:hAnsiTheme="minorHAnsi"/>
          <w:szCs w:val="24"/>
        </w:rPr>
        <w:t xml:space="preserve"> we</w:t>
      </w:r>
      <w:r>
        <w:rPr>
          <w:rFonts w:asciiTheme="minorHAnsi" w:hAnsiTheme="minorHAnsi"/>
          <w:szCs w:val="24"/>
        </w:rPr>
        <w:t>r</w:t>
      </w:r>
      <w:r>
        <w:rPr>
          <w:rFonts w:asciiTheme="minorHAnsi" w:hAnsiTheme="minorHAnsi"/>
          <w:szCs w:val="24"/>
        </w:rPr>
        <w:t>den</w:t>
      </w:r>
      <w:r w:rsidRPr="001233B6">
        <w:rPr>
          <w:rFonts w:asciiTheme="minorHAnsi" w:hAnsiTheme="minorHAnsi"/>
          <w:szCs w:val="24"/>
        </w:rPr>
        <w:t>:</w:t>
      </w:r>
    </w:p>
    <w:p w14:paraId="09DE9A83" w14:textId="63F88422" w:rsidR="00D06D08" w:rsidRPr="001233B6" w:rsidRDefault="00D06D08" w:rsidP="00D06D08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34F4ECC" wp14:editId="300F3365">
                <wp:simplePos x="0" y="0"/>
                <wp:positionH relativeFrom="column">
                  <wp:posOffset>2545716</wp:posOffset>
                </wp:positionH>
                <wp:positionV relativeFrom="paragraph">
                  <wp:posOffset>2544444</wp:posOffset>
                </wp:positionV>
                <wp:extent cx="381635" cy="125730"/>
                <wp:effectExtent l="0" t="76200" r="0" b="121920"/>
                <wp:wrapNone/>
                <wp:docPr id="53" name="Pfeil: nach rechts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329153">
                          <a:off x="0" y="0"/>
                          <a:ext cx="381635" cy="125730"/>
                        </a:xfrm>
                        <a:prstGeom prst="rightArrow">
                          <a:avLst>
                            <a:gd name="adj1" fmla="val 50000"/>
                            <a:gd name="adj2" fmla="val 75884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feil: nach rechts 53" o:spid="_x0000_s1026" type="#_x0000_t13" style="position:absolute;margin-left:200.45pt;margin-top:200.35pt;width:30.05pt;height:9.9pt;rotation:-9033970fd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" fillcolor="#c0504d [3205]" stroked="f" strokecolor="#f2f2f2 [3041]" strokeweight="3pt">
                <v:shadow on="t" color="#622423 [1605]" opacity=".5" offset="1pt"/>
              </v:shape>
            </w:pict>
          </mc:Fallback>
        </mc:AlternateContent>
      </w:r>
      <w:r w:rsidRPr="001233B6">
        <w:rPr>
          <w:rFonts w:asciiTheme="minorHAnsi" w:hAnsiTheme="minorHAnsi"/>
          <w:noProof/>
          <w:szCs w:val="24"/>
        </w:rPr>
        <w:drawing>
          <wp:inline distT="0" distB="0" distL="0" distR="0" wp14:anchorId="1E750823" wp14:editId="1B6BF85B">
            <wp:extent cx="5692830" cy="3629025"/>
            <wp:effectExtent l="0" t="0" r="3175" b="0"/>
            <wp:docPr id="39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/>
                    <a:srcRect l="14673" t="7654" r="13888" b="11385"/>
                    <a:stretch/>
                  </pic:blipFill>
                  <pic:spPr bwMode="auto">
                    <a:xfrm>
                      <a:off x="0" y="0"/>
                      <a:ext cx="5704757" cy="363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A4797" w14:textId="6A6B9A65" w:rsidR="00D06D08" w:rsidRPr="001233B6" w:rsidRDefault="00D06D08" w:rsidP="00D06D08">
      <w:pPr>
        <w:rPr>
          <w:rFonts w:asciiTheme="minorHAnsi" w:hAnsiTheme="minorHAnsi"/>
          <w:szCs w:val="24"/>
        </w:rPr>
      </w:pPr>
    </w:p>
    <w:p w14:paraId="5949CB74" w14:textId="6F71A568" w:rsidR="00D06D08" w:rsidRPr="001233B6" w:rsidRDefault="00D06D08" w:rsidP="00443FD5">
      <w:pPr>
        <w:pStyle w:val="Listenabsatz"/>
        <w:numPr>
          <w:ilvl w:val="0"/>
          <w:numId w:val="45"/>
        </w:numPr>
        <w:spacing w:after="60"/>
        <w:ind w:left="357" w:hanging="357"/>
        <w:contextualSpacing w:val="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Aus dem Datenblatt (4.3.2.1) werden die technischen Spezifikationen des Artikels übe</w:t>
      </w:r>
      <w:r>
        <w:rPr>
          <w:rFonts w:asciiTheme="minorHAnsi" w:hAnsiTheme="minorHAnsi"/>
          <w:szCs w:val="24"/>
        </w:rPr>
        <w:t>r</w:t>
      </w:r>
      <w:r>
        <w:rPr>
          <w:rFonts w:asciiTheme="minorHAnsi" w:hAnsiTheme="minorHAnsi"/>
          <w:szCs w:val="24"/>
        </w:rPr>
        <w:t>nommen:</w:t>
      </w:r>
    </w:p>
    <w:p w14:paraId="7F0F1859" w14:textId="72C45698" w:rsidR="00D06D08" w:rsidRPr="001233B6" w:rsidRDefault="00D06D08" w:rsidP="00D06D08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075313A" wp14:editId="328E4132">
                <wp:simplePos x="0" y="0"/>
                <wp:positionH relativeFrom="column">
                  <wp:posOffset>2852063</wp:posOffset>
                </wp:positionH>
                <wp:positionV relativeFrom="paragraph">
                  <wp:posOffset>2533650</wp:posOffset>
                </wp:positionV>
                <wp:extent cx="381635" cy="125730"/>
                <wp:effectExtent l="0" t="76200" r="0" b="121920"/>
                <wp:wrapNone/>
                <wp:docPr id="54" name="Pfeil: nach rechts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329153">
                          <a:off x="0" y="0"/>
                          <a:ext cx="381635" cy="125730"/>
                        </a:xfrm>
                        <a:prstGeom prst="rightArrow">
                          <a:avLst>
                            <a:gd name="adj1" fmla="val 50000"/>
                            <a:gd name="adj2" fmla="val 75884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feil: nach rechts 54" o:spid="_x0000_s1026" type="#_x0000_t13" style="position:absolute;margin-left:224.55pt;margin-top:199.5pt;width:30.05pt;height:9.9pt;rotation:-9033970fd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" fillcolor="#c0504d [3205]" stroked="f" strokecolor="#f2f2f2 [3041]" strokeweight="3pt">
                <v:shadow on="t" color="#622423 [1605]" opacity=".5" offset="1pt"/>
              </v:shape>
            </w:pict>
          </mc:Fallback>
        </mc:AlternateContent>
      </w:r>
      <w:r w:rsidRPr="001233B6">
        <w:rPr>
          <w:rFonts w:asciiTheme="minorHAnsi" w:hAnsiTheme="minorHAnsi"/>
          <w:noProof/>
          <w:szCs w:val="24"/>
        </w:rPr>
        <w:drawing>
          <wp:inline distT="0" distB="0" distL="0" distR="0" wp14:anchorId="6801E56A" wp14:editId="06707E59">
            <wp:extent cx="5694470" cy="3648075"/>
            <wp:effectExtent l="0" t="0" r="1905" b="0"/>
            <wp:docPr id="40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/>
                    <a:srcRect l="14645" t="7638" r="13900" b="10980"/>
                    <a:stretch/>
                  </pic:blipFill>
                  <pic:spPr bwMode="auto">
                    <a:xfrm>
                      <a:off x="0" y="0"/>
                      <a:ext cx="5691543" cy="36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7AF17F" w14:textId="1F1F94A1" w:rsidR="00D06D08" w:rsidRDefault="00D06D08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br w:type="page"/>
      </w:r>
    </w:p>
    <w:p w14:paraId="1CC4227E" w14:textId="488FAB6C" w:rsidR="00D06D08" w:rsidRPr="001233B6" w:rsidRDefault="00D06D08" w:rsidP="00443FD5">
      <w:pPr>
        <w:pStyle w:val="Listenabsatz"/>
        <w:numPr>
          <w:ilvl w:val="0"/>
          <w:numId w:val="45"/>
        </w:numPr>
        <w:spacing w:after="60"/>
        <w:ind w:left="357" w:hanging="357"/>
        <w:contextualSpacing w:val="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lastRenderedPageBreak/>
        <w:t>Es wird ein Link</w:t>
      </w:r>
      <w:r w:rsidR="00CB1382">
        <w:rPr>
          <w:rFonts w:asciiTheme="minorHAnsi" w:hAnsiTheme="minorHAnsi"/>
          <w:szCs w:val="24"/>
        </w:rPr>
        <w:t xml:space="preserve"> </w:t>
      </w:r>
      <w:r>
        <w:rPr>
          <w:rFonts w:asciiTheme="minorHAnsi" w:hAnsiTheme="minorHAnsi"/>
          <w:szCs w:val="24"/>
        </w:rPr>
        <w:t xml:space="preserve">zum </w:t>
      </w:r>
      <w:proofErr w:type="spellStart"/>
      <w:r w:rsidRPr="001233B6">
        <w:rPr>
          <w:rFonts w:asciiTheme="minorHAnsi" w:hAnsiTheme="minorHAnsi"/>
          <w:szCs w:val="24"/>
        </w:rPr>
        <w:t>Unboxing</w:t>
      </w:r>
      <w:proofErr w:type="spellEnd"/>
      <w:r w:rsidRPr="001233B6">
        <w:rPr>
          <w:rFonts w:asciiTheme="minorHAnsi" w:hAnsiTheme="minorHAnsi"/>
          <w:szCs w:val="24"/>
        </w:rPr>
        <w:t>-Video</w:t>
      </w:r>
      <w:r>
        <w:rPr>
          <w:rFonts w:asciiTheme="minorHAnsi" w:hAnsiTheme="minorHAnsi"/>
          <w:szCs w:val="24"/>
        </w:rPr>
        <w:t xml:space="preserve"> (4.3.2.3) </w:t>
      </w:r>
      <w:r w:rsidR="004C3E82">
        <w:rPr>
          <w:rFonts w:asciiTheme="minorHAnsi" w:hAnsiTheme="minorHAnsi"/>
          <w:szCs w:val="24"/>
        </w:rPr>
        <w:t xml:space="preserve">in HTML-Code </w:t>
      </w:r>
      <w:r>
        <w:rPr>
          <w:rFonts w:asciiTheme="minorHAnsi" w:hAnsiTheme="minorHAnsi"/>
          <w:szCs w:val="24"/>
        </w:rPr>
        <w:t>hinterlegt:</w:t>
      </w:r>
    </w:p>
    <w:p w14:paraId="26C1A70A" w14:textId="713B06EB" w:rsidR="00D06D08" w:rsidRDefault="00D06D08" w:rsidP="00D06D08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29F78E2" wp14:editId="0B066AD4">
                <wp:simplePos x="0" y="0"/>
                <wp:positionH relativeFrom="column">
                  <wp:posOffset>3441011</wp:posOffset>
                </wp:positionH>
                <wp:positionV relativeFrom="paragraph">
                  <wp:posOffset>1531427</wp:posOffset>
                </wp:positionV>
                <wp:extent cx="381635" cy="125730"/>
                <wp:effectExtent l="0" t="67310" r="0" b="121285"/>
                <wp:wrapNone/>
                <wp:docPr id="58" name="Pfeil: nach rechts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329153">
                          <a:off x="0" y="0"/>
                          <a:ext cx="381635" cy="125730"/>
                        </a:xfrm>
                        <a:prstGeom prst="rightArrow">
                          <a:avLst>
                            <a:gd name="adj1" fmla="val 50000"/>
                            <a:gd name="adj2" fmla="val 75884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8D347A" id="Pfeil: nach rechts 58" o:spid="_x0000_s1026" type="#_x0000_t13" style="position:absolute;margin-left:270.95pt;margin-top:120.6pt;width:30.05pt;height:9.9pt;rotation:-9033970fd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" fillcolor="#c0504d [3205]" stroked="f" strokecolor="#f2f2f2 [3041]" strokeweight="3pt">
                <v:shadow on="t" color="#622423 [1605]" opacity=".5" offset="1pt"/>
              </v:shape>
            </w:pict>
          </mc:Fallback>
        </mc:AlternateContent>
      </w:r>
      <w:r w:rsidRPr="001233B6">
        <w:rPr>
          <w:rFonts w:asciiTheme="minorHAnsi" w:hAnsiTheme="minorHAnsi"/>
          <w:noProof/>
          <w:szCs w:val="24"/>
        </w:rPr>
        <w:drawing>
          <wp:inline distT="0" distB="0" distL="0" distR="0" wp14:anchorId="4D38C4C0" wp14:editId="7DBD52B6">
            <wp:extent cx="5707134" cy="3676650"/>
            <wp:effectExtent l="0" t="0" r="8255" b="0"/>
            <wp:docPr id="57" name="Bild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/>
                    <a:srcRect l="14497" t="7357" r="14589" b="11425"/>
                    <a:stretch/>
                  </pic:blipFill>
                  <pic:spPr bwMode="auto">
                    <a:xfrm>
                      <a:off x="0" y="0"/>
                      <a:ext cx="5719929" cy="368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77B89" w14:textId="64C947DE" w:rsidR="00D06D08" w:rsidRDefault="00D06D08">
      <w:pPr>
        <w:rPr>
          <w:rFonts w:asciiTheme="minorHAnsi" w:hAnsiTheme="minorHAnsi"/>
          <w:szCs w:val="24"/>
        </w:rPr>
      </w:pPr>
    </w:p>
    <w:p w14:paraId="2BFA103D" w14:textId="76C4E26E" w:rsidR="00D06D08" w:rsidRPr="001233B6" w:rsidRDefault="00D06D08" w:rsidP="00443FD5">
      <w:pPr>
        <w:pStyle w:val="Listenabsatz"/>
        <w:numPr>
          <w:ilvl w:val="0"/>
          <w:numId w:val="45"/>
        </w:numPr>
        <w:spacing w:after="60"/>
        <w:ind w:left="357" w:hanging="357"/>
        <w:contextualSpacing w:val="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Für eine bessere Auffindbarkeit im Onlineshop wird d</w:t>
      </w:r>
      <w:r w:rsidRPr="001233B6">
        <w:rPr>
          <w:rFonts w:asciiTheme="minorHAnsi" w:hAnsiTheme="minorHAnsi"/>
          <w:szCs w:val="24"/>
        </w:rPr>
        <w:t>er Artikel weiteren Kategorien hi</w:t>
      </w:r>
      <w:r w:rsidRPr="001233B6">
        <w:rPr>
          <w:rFonts w:asciiTheme="minorHAnsi" w:hAnsiTheme="minorHAnsi"/>
          <w:szCs w:val="24"/>
        </w:rPr>
        <w:t>n</w:t>
      </w:r>
      <w:r w:rsidRPr="001233B6">
        <w:rPr>
          <w:rFonts w:asciiTheme="minorHAnsi" w:hAnsiTheme="minorHAnsi"/>
          <w:szCs w:val="24"/>
        </w:rPr>
        <w:t>zugefügt:</w:t>
      </w:r>
    </w:p>
    <w:p w14:paraId="334DC9BB" w14:textId="2AA99CE0" w:rsidR="00D06D08" w:rsidRPr="001233B6" w:rsidRDefault="00D06D08" w:rsidP="00D06D08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7F40A54" wp14:editId="79069928">
                <wp:simplePos x="0" y="0"/>
                <wp:positionH relativeFrom="column">
                  <wp:posOffset>4411345</wp:posOffset>
                </wp:positionH>
                <wp:positionV relativeFrom="paragraph">
                  <wp:posOffset>955675</wp:posOffset>
                </wp:positionV>
                <wp:extent cx="381635" cy="125730"/>
                <wp:effectExtent l="0" t="76200" r="0" b="121920"/>
                <wp:wrapNone/>
                <wp:docPr id="55" name="Pfeil: nach rechts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329153">
                          <a:off x="0" y="0"/>
                          <a:ext cx="381635" cy="125730"/>
                        </a:xfrm>
                        <a:prstGeom prst="rightArrow">
                          <a:avLst>
                            <a:gd name="adj1" fmla="val 50000"/>
                            <a:gd name="adj2" fmla="val 75884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feil: nach rechts 55" o:spid="_x0000_s1026" type="#_x0000_t13" style="position:absolute;margin-left:347.35pt;margin-top:75.25pt;width:30.05pt;height:9.9pt;rotation:-9033970fd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" fillcolor="#c0504d [3205]" stroked="f" strokecolor="#f2f2f2 [3041]" strokeweight="3pt">
                <v:shadow on="t" color="#622423 [1605]" opacity=".5" offset="1pt"/>
              </v:shape>
            </w:pict>
          </mc:Fallback>
        </mc:AlternateContent>
      </w:r>
      <w:r w:rsidRPr="001233B6">
        <w:rPr>
          <w:rFonts w:asciiTheme="minorHAnsi" w:hAnsiTheme="minorHAnsi"/>
          <w:noProof/>
          <w:szCs w:val="24"/>
        </w:rPr>
        <w:drawing>
          <wp:inline distT="0" distB="0" distL="0" distR="0" wp14:anchorId="237EBB51" wp14:editId="3C9CAEC0">
            <wp:extent cx="5711273" cy="3657600"/>
            <wp:effectExtent l="0" t="0" r="3810" b="0"/>
            <wp:docPr id="41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/>
                    <a:srcRect l="14716" t="7346" r="14049" b="11551"/>
                    <a:stretch/>
                  </pic:blipFill>
                  <pic:spPr bwMode="auto">
                    <a:xfrm>
                      <a:off x="0" y="0"/>
                      <a:ext cx="5709385" cy="365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0C7BFA" w14:textId="62A5FFEA" w:rsidR="00D06D08" w:rsidRDefault="00D06D08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br w:type="page"/>
      </w:r>
    </w:p>
    <w:p w14:paraId="350CF341" w14:textId="26CBE152" w:rsidR="00D06D08" w:rsidRPr="001233B6" w:rsidRDefault="00D06D08" w:rsidP="00443FD5">
      <w:pPr>
        <w:pStyle w:val="Listenabsatz"/>
        <w:numPr>
          <w:ilvl w:val="0"/>
          <w:numId w:val="45"/>
        </w:numPr>
        <w:spacing w:after="60"/>
        <w:ind w:left="357" w:hanging="357"/>
        <w:contextualSpacing w:val="0"/>
        <w:rPr>
          <w:rFonts w:asciiTheme="minorHAnsi" w:hAnsiTheme="minorHAnsi"/>
          <w:szCs w:val="24"/>
        </w:rPr>
      </w:pPr>
      <w:r w:rsidRPr="001233B6">
        <w:rPr>
          <w:rFonts w:asciiTheme="minorHAnsi" w:hAnsiTheme="minorHAnsi"/>
          <w:szCs w:val="24"/>
        </w:rPr>
        <w:lastRenderedPageBreak/>
        <w:t>Der Artikel wird aus dem WWS über die Schnittstelle in den Onlineshop übertragen:</w:t>
      </w:r>
    </w:p>
    <w:p w14:paraId="4CDCE439" w14:textId="4021C3E2" w:rsidR="00D06D08" w:rsidRPr="001233B6" w:rsidRDefault="00D06D08" w:rsidP="00D06D08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noProof/>
          <w:szCs w:val="24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1B98DF5" wp14:editId="45C62ECA">
                <wp:simplePos x="0" y="0"/>
                <wp:positionH relativeFrom="column">
                  <wp:posOffset>4768850</wp:posOffset>
                </wp:positionH>
                <wp:positionV relativeFrom="paragraph">
                  <wp:posOffset>1577974</wp:posOffset>
                </wp:positionV>
                <wp:extent cx="381635" cy="125730"/>
                <wp:effectExtent l="0" t="76200" r="0" b="121920"/>
                <wp:wrapNone/>
                <wp:docPr id="56" name="Pfeil: nach rechts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329153">
                          <a:off x="0" y="0"/>
                          <a:ext cx="381635" cy="125730"/>
                        </a:xfrm>
                        <a:prstGeom prst="rightArrow">
                          <a:avLst>
                            <a:gd name="adj1" fmla="val 50000"/>
                            <a:gd name="adj2" fmla="val 75884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feil: nach rechts 56" o:spid="_x0000_s1026" type="#_x0000_t13" style="position:absolute;margin-left:375.5pt;margin-top:124.25pt;width:30.05pt;height:9.9pt;rotation:-9033970fd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" fillcolor="#c0504d [3205]" stroked="f" strokecolor="#f2f2f2 [3041]" strokeweight="3pt">
                <v:shadow on="t" color="#622423 [1605]" opacity=".5" offset="1pt"/>
              </v:shape>
            </w:pict>
          </mc:Fallback>
        </mc:AlternateContent>
      </w:r>
      <w:r w:rsidRPr="001233B6">
        <w:rPr>
          <w:rFonts w:asciiTheme="minorHAnsi" w:hAnsiTheme="minorHAnsi"/>
          <w:noProof/>
          <w:szCs w:val="24"/>
        </w:rPr>
        <w:drawing>
          <wp:inline distT="0" distB="0" distL="0" distR="0" wp14:anchorId="180A2F43" wp14:editId="6ED847E6">
            <wp:extent cx="5892483" cy="2638425"/>
            <wp:effectExtent l="0" t="0" r="0" b="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r="55702" b="64738"/>
                    <a:stretch/>
                  </pic:blipFill>
                  <pic:spPr bwMode="auto">
                    <a:xfrm>
                      <a:off x="0" y="0"/>
                      <a:ext cx="5890535" cy="2637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7427">
        <w:rPr>
          <w:rFonts w:asciiTheme="minorHAnsi" w:hAnsiTheme="minorHAnsi"/>
          <w:szCs w:val="24"/>
        </w:rPr>
        <w:br/>
      </w:r>
    </w:p>
    <w:p w14:paraId="512C2FDB" w14:textId="5B98E79D" w:rsidR="00D06D08" w:rsidRDefault="00D06D08">
      <w:pPr>
        <w:rPr>
          <w:rFonts w:asciiTheme="minorHAnsi" w:hAnsiTheme="minorHAnsi"/>
          <w:szCs w:val="24"/>
        </w:rPr>
      </w:pPr>
    </w:p>
    <w:p w14:paraId="2734B389" w14:textId="328AC81D" w:rsidR="00D06D08" w:rsidRPr="001233B6" w:rsidRDefault="00D06D08" w:rsidP="00443FD5">
      <w:pPr>
        <w:pStyle w:val="Listenabsatz"/>
        <w:numPr>
          <w:ilvl w:val="0"/>
          <w:numId w:val="45"/>
        </w:numPr>
        <w:spacing w:after="60"/>
        <w:ind w:left="357" w:hanging="357"/>
        <w:contextualSpacing w:val="0"/>
        <w:rPr>
          <w:rFonts w:asciiTheme="minorHAnsi" w:hAnsiTheme="minorHAnsi"/>
          <w:szCs w:val="24"/>
        </w:rPr>
      </w:pPr>
      <w:r w:rsidRPr="001233B6">
        <w:rPr>
          <w:rFonts w:asciiTheme="minorHAnsi" w:hAnsiTheme="minorHAnsi"/>
          <w:szCs w:val="24"/>
        </w:rPr>
        <w:t>Der Artikel wird im Onlineshop angezeigt (Kundenperspektive):</w:t>
      </w:r>
    </w:p>
    <w:p w14:paraId="2BD8537B" w14:textId="77777777" w:rsidR="00D06D08" w:rsidRPr="001233B6" w:rsidRDefault="00D06D08" w:rsidP="00D06D08">
      <w:pPr>
        <w:rPr>
          <w:rFonts w:asciiTheme="minorHAnsi" w:hAnsiTheme="minorHAnsi"/>
          <w:szCs w:val="24"/>
        </w:rPr>
      </w:pPr>
      <w:r w:rsidRPr="001233B6">
        <w:rPr>
          <w:rFonts w:asciiTheme="minorHAnsi" w:hAnsiTheme="minorHAnsi"/>
          <w:noProof/>
          <w:szCs w:val="24"/>
        </w:rPr>
        <w:drawing>
          <wp:inline distT="0" distB="0" distL="0" distR="0" wp14:anchorId="4B988C48" wp14:editId="364A8CBC">
            <wp:extent cx="5760720" cy="3093720"/>
            <wp:effectExtent l="0" t="0" r="0" b="0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75ED1" w14:textId="05EE89B2" w:rsidR="00D06D08" w:rsidRDefault="00D06D08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br w:type="page"/>
      </w:r>
    </w:p>
    <w:p w14:paraId="57E743B5" w14:textId="2F711059" w:rsidR="00D06D08" w:rsidRDefault="00D06D08" w:rsidP="00D06D08">
      <w:pPr>
        <w:pStyle w:val="Listenabsatz"/>
        <w:numPr>
          <w:ilvl w:val="1"/>
          <w:numId w:val="40"/>
        </w:numPr>
        <w:ind w:left="142" w:hanging="142"/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szCs w:val="24"/>
        </w:rPr>
        <w:lastRenderedPageBreak/>
        <w:t>Vertiefung</w:t>
      </w:r>
    </w:p>
    <w:p w14:paraId="5E1D6C8A" w14:textId="77777777" w:rsidR="00D06D08" w:rsidRPr="00C05984" w:rsidRDefault="00D06D08" w:rsidP="00D06D08">
      <w:pPr>
        <w:pStyle w:val="Listenabsatz"/>
        <w:ind w:left="142"/>
        <w:rPr>
          <w:rFonts w:asciiTheme="minorHAnsi" w:hAnsiTheme="minorHAnsi"/>
          <w:b/>
          <w:szCs w:val="24"/>
        </w:rPr>
      </w:pPr>
    </w:p>
    <w:p w14:paraId="29D9D8A7" w14:textId="77777777" w:rsidR="00D06D08" w:rsidRPr="00B2579D" w:rsidRDefault="00D06D08" w:rsidP="00443FD5">
      <w:pPr>
        <w:pStyle w:val="Listenabsatz"/>
        <w:numPr>
          <w:ilvl w:val="2"/>
          <w:numId w:val="40"/>
        </w:numPr>
        <w:spacing w:after="60" w:line="259" w:lineRule="auto"/>
        <w:ind w:left="284" w:hanging="284"/>
        <w:contextualSpacing w:val="0"/>
        <w:rPr>
          <w:rFonts w:asciiTheme="minorHAnsi" w:hAnsiTheme="minorHAnsi"/>
          <w:b/>
          <w:szCs w:val="24"/>
        </w:rPr>
      </w:pPr>
      <w:r w:rsidRPr="00B2579D">
        <w:rPr>
          <w:rFonts w:asciiTheme="minorHAnsi" w:hAnsiTheme="minorHAnsi"/>
          <w:b/>
          <w:szCs w:val="24"/>
        </w:rPr>
        <w:t>HTML und CSS</w:t>
      </w:r>
    </w:p>
    <w:p w14:paraId="25595570" w14:textId="2896C821" w:rsidR="00D06D08" w:rsidRDefault="00D06D08" w:rsidP="00443FD5">
      <w:pPr>
        <w:spacing w:line="259" w:lineRule="auto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Zur Vertiefung der Funktionsweisen im Onlineshop erhalten die Schüler*innen eine Einfü</w:t>
      </w:r>
      <w:r>
        <w:rPr>
          <w:rFonts w:asciiTheme="minorHAnsi" w:hAnsiTheme="minorHAnsi"/>
          <w:szCs w:val="24"/>
        </w:rPr>
        <w:t>h</w:t>
      </w:r>
      <w:r>
        <w:rPr>
          <w:rFonts w:asciiTheme="minorHAnsi" w:hAnsiTheme="minorHAnsi"/>
          <w:szCs w:val="24"/>
        </w:rPr>
        <w:t>rung in HTML. Die Lerneinheit besteht aus den folgenden Materialien (Didaktische Hinweise, Aufgabenstellung, Skript, Bildmaterial, Lösungsvorschlag):</w:t>
      </w:r>
    </w:p>
    <w:p w14:paraId="6F2F6A33" w14:textId="77777777" w:rsidR="00D06D08" w:rsidRDefault="00D06D08" w:rsidP="00D06D08">
      <w:pPr>
        <w:spacing w:line="259" w:lineRule="auto"/>
        <w:rPr>
          <w:rFonts w:asciiTheme="minorHAnsi" w:hAnsiTheme="minorHAnsi"/>
          <w:szCs w:val="24"/>
        </w:rPr>
      </w:pPr>
    </w:p>
    <w:p w14:paraId="090A0F6E" w14:textId="77777777" w:rsidR="00D06D08" w:rsidRDefault="00D06D08" w:rsidP="00D06D08">
      <w:pPr>
        <w:spacing w:line="259" w:lineRule="auto"/>
        <w:rPr>
          <w:rFonts w:asciiTheme="minorHAnsi" w:hAnsiTheme="minorHAnsi"/>
          <w:szCs w:val="24"/>
        </w:rPr>
      </w:pPr>
      <w:r w:rsidRPr="00AC04AD">
        <w:rPr>
          <w:rFonts w:asciiTheme="minorHAnsi" w:hAnsiTheme="minorHAnsi"/>
          <w:szCs w:val="24"/>
        </w:rPr>
        <w:t>00-00_Didaktische_Hinweise</w:t>
      </w:r>
      <w:r>
        <w:rPr>
          <w:rFonts w:asciiTheme="minorHAnsi" w:hAnsiTheme="minorHAnsi"/>
          <w:szCs w:val="24"/>
        </w:rPr>
        <w:t>.docx:</w:t>
      </w:r>
    </w:p>
    <w:p w14:paraId="61FEADD3" w14:textId="77777777" w:rsidR="00D06D08" w:rsidRDefault="00D06D08" w:rsidP="00D06D08">
      <w:pPr>
        <w:spacing w:line="259" w:lineRule="auto"/>
        <w:rPr>
          <w:rFonts w:asciiTheme="minorHAnsi" w:hAnsiTheme="minorHAnsi"/>
          <w:szCs w:val="24"/>
        </w:rPr>
      </w:pPr>
      <w:r>
        <w:rPr>
          <w:noProof/>
        </w:rPr>
        <w:drawing>
          <wp:inline distT="0" distB="0" distL="0" distR="0" wp14:anchorId="40BD84E5" wp14:editId="41A01C7C">
            <wp:extent cx="5759450" cy="2128520"/>
            <wp:effectExtent l="0" t="0" r="0" b="508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F60B5" w14:textId="77777777" w:rsidR="00D06D08" w:rsidRDefault="00D06D08" w:rsidP="00D06D08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br w:type="page"/>
      </w:r>
    </w:p>
    <w:p w14:paraId="200DA632" w14:textId="77777777" w:rsidR="00D06D08" w:rsidRDefault="00D06D08" w:rsidP="00D06D08">
      <w:pPr>
        <w:spacing w:line="259" w:lineRule="auto"/>
        <w:rPr>
          <w:rFonts w:asciiTheme="minorHAnsi" w:hAnsiTheme="minorHAnsi"/>
          <w:szCs w:val="24"/>
        </w:rPr>
      </w:pPr>
      <w:r w:rsidRPr="00AC04AD">
        <w:rPr>
          <w:rFonts w:asciiTheme="minorHAnsi" w:hAnsiTheme="minorHAnsi"/>
          <w:szCs w:val="24"/>
        </w:rPr>
        <w:lastRenderedPageBreak/>
        <w:t>01-01_Arbeitsauftrag_HTML-Grundlagen.docx</w:t>
      </w:r>
    </w:p>
    <w:p w14:paraId="46AD869C" w14:textId="77777777" w:rsidR="00D06D08" w:rsidRDefault="00D06D08" w:rsidP="00D06D08">
      <w:pPr>
        <w:spacing w:line="259" w:lineRule="auto"/>
        <w:rPr>
          <w:rFonts w:asciiTheme="minorHAnsi" w:hAnsiTheme="minorHAnsi"/>
          <w:szCs w:val="24"/>
        </w:rPr>
      </w:pPr>
      <w:r>
        <w:rPr>
          <w:noProof/>
        </w:rPr>
        <w:drawing>
          <wp:inline distT="0" distB="0" distL="0" distR="0" wp14:anchorId="36718BFA" wp14:editId="3D13C1DF">
            <wp:extent cx="5759450" cy="8143240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1F33B" w14:textId="77777777" w:rsidR="00D06D08" w:rsidRDefault="00D06D08" w:rsidP="00D06D08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br w:type="page"/>
      </w:r>
    </w:p>
    <w:p w14:paraId="6DACC8C4" w14:textId="77777777" w:rsidR="00D06D08" w:rsidRDefault="00D06D08" w:rsidP="00D06D08">
      <w:pPr>
        <w:spacing w:line="259" w:lineRule="auto"/>
        <w:rPr>
          <w:rFonts w:asciiTheme="minorHAnsi" w:hAnsiTheme="minorHAnsi"/>
          <w:szCs w:val="24"/>
        </w:rPr>
      </w:pPr>
      <w:r w:rsidRPr="00AC04AD">
        <w:rPr>
          <w:rFonts w:asciiTheme="minorHAnsi" w:hAnsiTheme="minorHAnsi"/>
          <w:szCs w:val="24"/>
        </w:rPr>
        <w:lastRenderedPageBreak/>
        <w:t>01-02_Skript_E-Commerce_Kapitel_HTML5_Tutorial.pdf</w:t>
      </w:r>
      <w:r>
        <w:rPr>
          <w:rFonts w:asciiTheme="minorHAnsi" w:hAnsiTheme="minorHAnsi"/>
          <w:szCs w:val="24"/>
        </w:rPr>
        <w:t xml:space="preserve"> (Ausschnitt):</w:t>
      </w:r>
    </w:p>
    <w:p w14:paraId="189EF919" w14:textId="77777777" w:rsidR="00D06D08" w:rsidRDefault="00D06D08" w:rsidP="00D06D08">
      <w:pPr>
        <w:spacing w:line="259" w:lineRule="auto"/>
        <w:rPr>
          <w:rFonts w:asciiTheme="minorHAnsi" w:hAnsiTheme="minorHAnsi"/>
          <w:szCs w:val="24"/>
        </w:rPr>
      </w:pPr>
      <w:r>
        <w:rPr>
          <w:noProof/>
        </w:rPr>
        <w:drawing>
          <wp:inline distT="0" distB="0" distL="0" distR="0" wp14:anchorId="3A016FDD" wp14:editId="642D41AE">
            <wp:extent cx="5759450" cy="8143240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6EB28" w14:textId="77777777" w:rsidR="00D06D08" w:rsidRDefault="00D06D08" w:rsidP="00D06D08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br w:type="page"/>
      </w:r>
    </w:p>
    <w:p w14:paraId="5B382469" w14:textId="77777777" w:rsidR="00D06D08" w:rsidRDefault="00D06D08" w:rsidP="00D06D08">
      <w:pPr>
        <w:spacing w:line="259" w:lineRule="auto"/>
        <w:rPr>
          <w:rFonts w:asciiTheme="minorHAnsi" w:hAnsiTheme="minorHAnsi"/>
          <w:szCs w:val="24"/>
        </w:rPr>
      </w:pPr>
      <w:r w:rsidRPr="00AC04AD">
        <w:rPr>
          <w:rFonts w:asciiTheme="minorHAnsi" w:hAnsiTheme="minorHAnsi"/>
          <w:szCs w:val="24"/>
        </w:rPr>
        <w:lastRenderedPageBreak/>
        <w:t>03-01_KANN-Liste_HTML_und_CSS.docx</w:t>
      </w:r>
    </w:p>
    <w:p w14:paraId="13D9C9E8" w14:textId="77777777" w:rsidR="00D06D08" w:rsidRDefault="00D06D08" w:rsidP="00D06D08">
      <w:pPr>
        <w:spacing w:line="259" w:lineRule="auto"/>
        <w:rPr>
          <w:rFonts w:asciiTheme="minorHAnsi" w:hAnsiTheme="minorHAnsi"/>
          <w:szCs w:val="24"/>
        </w:rPr>
      </w:pPr>
      <w:r>
        <w:rPr>
          <w:noProof/>
        </w:rPr>
        <w:drawing>
          <wp:inline distT="0" distB="0" distL="0" distR="0" wp14:anchorId="373DAC98" wp14:editId="54130AC6">
            <wp:extent cx="5759450" cy="8143240"/>
            <wp:effectExtent l="0" t="0" r="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38321" w14:textId="77777777" w:rsidR="00D06D08" w:rsidRDefault="00D06D08" w:rsidP="00D06D08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br w:type="page"/>
      </w:r>
    </w:p>
    <w:p w14:paraId="5E6A4527" w14:textId="77777777" w:rsidR="00D06D08" w:rsidRDefault="00D06D08" w:rsidP="00D06D08">
      <w:pPr>
        <w:spacing w:line="259" w:lineRule="auto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lastRenderedPageBreak/>
        <w:t>Mögliche Website als Schüler*innen-Lösung:</w:t>
      </w:r>
    </w:p>
    <w:p w14:paraId="2DEBE3E7" w14:textId="77777777" w:rsidR="00D06D08" w:rsidRPr="009B5F6F" w:rsidRDefault="00D06D08" w:rsidP="00D06D08">
      <w:pPr>
        <w:spacing w:line="259" w:lineRule="auto"/>
        <w:rPr>
          <w:rFonts w:asciiTheme="minorHAnsi" w:hAnsiTheme="minorHAnsi"/>
          <w:szCs w:val="24"/>
        </w:rPr>
      </w:pPr>
      <w:r>
        <w:rPr>
          <w:noProof/>
        </w:rPr>
        <w:drawing>
          <wp:inline distT="0" distB="0" distL="0" distR="0" wp14:anchorId="799139AC" wp14:editId="535E8354">
            <wp:extent cx="5759450" cy="4300220"/>
            <wp:effectExtent l="0" t="0" r="0" b="508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2DCA0" w14:textId="77777777" w:rsidR="00D06D08" w:rsidRPr="009B5F6F" w:rsidRDefault="00D06D08" w:rsidP="00D06D08">
      <w:pPr>
        <w:rPr>
          <w:rFonts w:asciiTheme="minorHAnsi" w:hAnsiTheme="minorHAnsi"/>
          <w:szCs w:val="24"/>
        </w:rPr>
      </w:pPr>
    </w:p>
    <w:p w14:paraId="2057A56F" w14:textId="77777777" w:rsidR="00E24D23" w:rsidRDefault="00E24D23" w:rsidP="001233B6">
      <w:pPr>
        <w:spacing w:line="259" w:lineRule="auto"/>
        <w:rPr>
          <w:rFonts w:asciiTheme="minorHAnsi" w:hAnsiTheme="minorHAnsi"/>
          <w:szCs w:val="24"/>
        </w:rPr>
      </w:pPr>
    </w:p>
    <w:p w14:paraId="3428C529" w14:textId="77777777" w:rsidR="00E70E9A" w:rsidRDefault="00E70E9A" w:rsidP="001233B6">
      <w:pPr>
        <w:spacing w:line="259" w:lineRule="auto"/>
        <w:rPr>
          <w:rFonts w:asciiTheme="minorHAnsi" w:hAnsiTheme="minorHAnsi"/>
          <w:szCs w:val="24"/>
        </w:rPr>
      </w:pPr>
    </w:p>
    <w:p w14:paraId="6BEE770F" w14:textId="77777777" w:rsidR="00E70E9A" w:rsidRDefault="00E70E9A" w:rsidP="00E70E9A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Autorenteam:</w:t>
      </w:r>
      <w:r>
        <w:rPr>
          <w:rFonts w:asciiTheme="minorHAnsi" w:hAnsiTheme="minorHAnsi"/>
          <w:szCs w:val="24"/>
        </w:rPr>
        <w:tab/>
      </w:r>
      <w:r w:rsidRPr="008264EA">
        <w:rPr>
          <w:rFonts w:asciiTheme="minorHAnsi" w:hAnsiTheme="minorHAnsi"/>
          <w:szCs w:val="24"/>
        </w:rPr>
        <w:t xml:space="preserve">M. </w:t>
      </w:r>
      <w:proofErr w:type="spellStart"/>
      <w:r w:rsidRPr="008264EA">
        <w:rPr>
          <w:rFonts w:asciiTheme="minorHAnsi" w:hAnsiTheme="minorHAnsi"/>
          <w:szCs w:val="24"/>
        </w:rPr>
        <w:t>Hugot</w:t>
      </w:r>
      <w:proofErr w:type="spellEnd"/>
      <w:r>
        <w:rPr>
          <w:rFonts w:asciiTheme="minorHAnsi" w:hAnsiTheme="minorHAnsi"/>
          <w:szCs w:val="24"/>
        </w:rPr>
        <w:t>,</w:t>
      </w:r>
      <w:r w:rsidRPr="008264EA">
        <w:rPr>
          <w:rFonts w:asciiTheme="minorHAnsi" w:hAnsiTheme="minorHAnsi"/>
          <w:szCs w:val="24"/>
        </w:rPr>
        <w:t xml:space="preserve"> Ludwig-Erhard-BK Münster,</w:t>
      </w:r>
    </w:p>
    <w:p w14:paraId="365A769B" w14:textId="77777777" w:rsidR="00E70E9A" w:rsidRDefault="00E70E9A" w:rsidP="00E70E9A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  <w:t xml:space="preserve">K. Seifert, </w:t>
      </w:r>
      <w:r w:rsidRPr="008264EA">
        <w:rPr>
          <w:rFonts w:asciiTheme="minorHAnsi" w:hAnsiTheme="minorHAnsi"/>
          <w:szCs w:val="24"/>
        </w:rPr>
        <w:t>Erich-Gutenberg-BK Köln,</w:t>
      </w:r>
    </w:p>
    <w:p w14:paraId="1B208013" w14:textId="4784F166" w:rsidR="00E70E9A" w:rsidRPr="009B5F6F" w:rsidRDefault="00E70E9A" w:rsidP="00E70E9A">
      <w:pPr>
        <w:spacing w:line="259" w:lineRule="auto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>
        <w:rPr>
          <w:rFonts w:asciiTheme="minorHAnsi" w:hAnsiTheme="minorHAnsi"/>
          <w:szCs w:val="24"/>
        </w:rPr>
        <w:tab/>
      </w:r>
      <w:r w:rsidRPr="008264EA">
        <w:rPr>
          <w:rFonts w:asciiTheme="minorHAnsi" w:hAnsiTheme="minorHAnsi"/>
          <w:szCs w:val="24"/>
        </w:rPr>
        <w:t xml:space="preserve">S. </w:t>
      </w:r>
      <w:proofErr w:type="spellStart"/>
      <w:r w:rsidRPr="008264EA">
        <w:rPr>
          <w:rFonts w:asciiTheme="minorHAnsi" w:hAnsiTheme="minorHAnsi"/>
          <w:szCs w:val="24"/>
        </w:rPr>
        <w:t>Wilmshöfer</w:t>
      </w:r>
      <w:proofErr w:type="spellEnd"/>
      <w:r>
        <w:rPr>
          <w:rFonts w:asciiTheme="minorHAnsi" w:hAnsiTheme="minorHAnsi"/>
          <w:szCs w:val="24"/>
        </w:rPr>
        <w:t>,</w:t>
      </w:r>
      <w:r w:rsidRPr="008264EA">
        <w:rPr>
          <w:rFonts w:asciiTheme="minorHAnsi" w:hAnsiTheme="minorHAnsi"/>
          <w:szCs w:val="24"/>
        </w:rPr>
        <w:t xml:space="preserve"> BK Barmen Wuppertal</w:t>
      </w:r>
    </w:p>
    <w:sectPr w:rsidR="00E70E9A" w:rsidRPr="009B5F6F" w:rsidSect="00B64447">
      <w:headerReference w:type="default" r:id="rId36"/>
      <w:footerReference w:type="default" r:id="rId37"/>
      <w:type w:val="continuous"/>
      <w:pgSz w:w="11906" w:h="16838"/>
      <w:pgMar w:top="1191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9F6258" w14:textId="77777777" w:rsidR="00761425" w:rsidRDefault="00761425" w:rsidP="0058426E">
      <w:r>
        <w:separator/>
      </w:r>
    </w:p>
  </w:endnote>
  <w:endnote w:type="continuationSeparator" w:id="0">
    <w:p w14:paraId="6E72DC0A" w14:textId="77777777" w:rsidR="00761425" w:rsidRDefault="00761425" w:rsidP="0058426E">
      <w:r>
        <w:continuationSeparator/>
      </w:r>
    </w:p>
  </w:endnote>
  <w:endnote w:type="continuationNotice" w:id="1">
    <w:p w14:paraId="3B174E42" w14:textId="77777777" w:rsidR="00761425" w:rsidRDefault="0076142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rterITC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ago Pro Condense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05688918"/>
      <w:docPartObj>
        <w:docPartGallery w:val="Page Numbers (Bottom of Page)"/>
        <w:docPartUnique/>
      </w:docPartObj>
    </w:sdtPr>
    <w:sdtEndPr>
      <w:rPr>
        <w:rFonts w:asciiTheme="minorHAnsi" w:hAnsiTheme="minorHAnsi"/>
      </w:rPr>
    </w:sdtEndPr>
    <w:sdtContent>
      <w:p w14:paraId="2057A5B0" w14:textId="2C7B9A64" w:rsidR="000F14CA" w:rsidRPr="00E70E9A" w:rsidRDefault="00E70E9A" w:rsidP="00E70E9A">
        <w:pPr>
          <w:pStyle w:val="Fuzeile"/>
          <w:jc w:val="right"/>
          <w:rPr>
            <w:rFonts w:asciiTheme="minorHAnsi" w:hAnsiTheme="minorHAnsi"/>
          </w:rPr>
        </w:pPr>
        <w:r>
          <w:rPr>
            <w:rFonts w:asciiTheme="minorHAnsi" w:hAnsiTheme="minorHAnsi"/>
          </w:rPr>
          <w:t>Stand: 07.09</w:t>
        </w:r>
        <w:r w:rsidRPr="00DF4218">
          <w:rPr>
            <w:rFonts w:asciiTheme="minorHAnsi" w:hAnsiTheme="minorHAnsi"/>
          </w:rPr>
          <w:t>.2018</w:t>
        </w:r>
        <w:r w:rsidRPr="00DF4218">
          <w:rPr>
            <w:rFonts w:asciiTheme="minorHAnsi" w:hAnsiTheme="minorHAnsi"/>
          </w:rPr>
          <w:tab/>
        </w:r>
        <w:r w:rsidRPr="00DF4218">
          <w:rPr>
            <w:rFonts w:asciiTheme="minorHAnsi" w:hAnsiTheme="minorHAnsi"/>
          </w:rPr>
          <w:tab/>
        </w:r>
        <w:r w:rsidRPr="00647595">
          <w:rPr>
            <w:rFonts w:asciiTheme="minorHAnsi" w:hAnsiTheme="minorHAnsi"/>
          </w:rPr>
          <w:fldChar w:fldCharType="begin"/>
        </w:r>
        <w:r w:rsidRPr="00647595">
          <w:rPr>
            <w:rFonts w:asciiTheme="minorHAnsi" w:hAnsiTheme="minorHAnsi"/>
          </w:rPr>
          <w:instrText>PAGE   \* MERGEFORMAT</w:instrText>
        </w:r>
        <w:r w:rsidRPr="00647595">
          <w:rPr>
            <w:rFonts w:asciiTheme="minorHAnsi" w:hAnsiTheme="minorHAnsi"/>
          </w:rPr>
          <w:fldChar w:fldCharType="separate"/>
        </w:r>
        <w:r w:rsidR="00667710">
          <w:rPr>
            <w:rFonts w:asciiTheme="minorHAnsi" w:hAnsiTheme="minorHAnsi"/>
            <w:noProof/>
          </w:rPr>
          <w:t>1</w:t>
        </w:r>
        <w:r w:rsidRPr="00647595">
          <w:rPr>
            <w:rFonts w:asciiTheme="minorHAnsi" w:hAnsiTheme="minorHAnsi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A70DD7" w14:textId="77777777" w:rsidR="00761425" w:rsidRDefault="00761425" w:rsidP="0058426E">
      <w:r>
        <w:separator/>
      </w:r>
    </w:p>
  </w:footnote>
  <w:footnote w:type="continuationSeparator" w:id="0">
    <w:p w14:paraId="3C2DDA4E" w14:textId="77777777" w:rsidR="00761425" w:rsidRDefault="00761425" w:rsidP="0058426E">
      <w:r>
        <w:continuationSeparator/>
      </w:r>
    </w:p>
  </w:footnote>
  <w:footnote w:type="continuationNotice" w:id="1">
    <w:p w14:paraId="594BE66C" w14:textId="77777777" w:rsidR="00761425" w:rsidRDefault="0076142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A0DD29" w14:textId="77777777" w:rsidR="00E70E9A" w:rsidRDefault="00E70E9A" w:rsidP="00E70E9A">
    <w:pPr>
      <w:pStyle w:val="Kopfzeile"/>
      <w:jc w:val="both"/>
      <w:rPr>
        <w:rFonts w:asciiTheme="minorHAnsi" w:hAnsiTheme="minorHAnsi"/>
      </w:rPr>
    </w:pPr>
    <w:r>
      <w:rPr>
        <w:rFonts w:asciiTheme="minorHAnsi" w:hAnsiTheme="minorHAnsi"/>
      </w:rPr>
      <w:t>Lernfeld 2: Exemplarische Unterrichtsmaterialien</w:t>
    </w:r>
    <w:r>
      <w:rPr>
        <w:rFonts w:asciiTheme="minorHAnsi" w:hAnsiTheme="minorHAnsi"/>
      </w:rPr>
      <w:tab/>
      <w:t>Landesweite Arbeitsgruppe</w:t>
    </w:r>
  </w:p>
  <w:p w14:paraId="745157C4" w14:textId="4D8D8DBD" w:rsidR="00E70E9A" w:rsidRDefault="00E70E9A" w:rsidP="00E70E9A">
    <w:pPr>
      <w:pStyle w:val="Kopfzeile"/>
      <w:tabs>
        <w:tab w:val="left" w:pos="1134"/>
      </w:tabs>
      <w:rPr>
        <w:rFonts w:asciiTheme="minorHAnsi" w:hAnsiTheme="minorHAnsi"/>
      </w:rPr>
    </w:pPr>
    <w:r>
      <w:rPr>
        <w:rFonts w:asciiTheme="minorHAnsi" w:hAnsiTheme="minorHAnsi"/>
      </w:rPr>
      <w:tab/>
      <w:t>zur Lernsituation 2.3b</w:t>
    </w:r>
    <w:r>
      <w:rPr>
        <w:rFonts w:asciiTheme="minorHAnsi" w:hAnsiTheme="minorHAnsi"/>
      </w:rPr>
      <w:tab/>
    </w:r>
    <w:r>
      <w:rPr>
        <w:rFonts w:asciiTheme="minorHAnsi" w:hAnsiTheme="minorHAnsi"/>
      </w:rPr>
      <w:tab/>
      <w:t>Kauffrau/Kaufmann im E-Commerce</w:t>
    </w:r>
  </w:p>
  <w:p w14:paraId="33627ED5" w14:textId="77777777" w:rsidR="00E70E9A" w:rsidRDefault="00E70E9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4514D"/>
    <w:multiLevelType w:val="hybridMultilevel"/>
    <w:tmpl w:val="32B6F62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4F4F96"/>
    <w:multiLevelType w:val="hybridMultilevel"/>
    <w:tmpl w:val="612C2952"/>
    <w:lvl w:ilvl="0" w:tplc="9B7C8A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026972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D2A3E7C"/>
    <w:multiLevelType w:val="hybridMultilevel"/>
    <w:tmpl w:val="CDAE0F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EB5908"/>
    <w:multiLevelType w:val="hybridMultilevel"/>
    <w:tmpl w:val="8D9AAE30"/>
    <w:lvl w:ilvl="0" w:tplc="422843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3F53F67"/>
    <w:multiLevelType w:val="hybridMultilevel"/>
    <w:tmpl w:val="3886CAE6"/>
    <w:lvl w:ilvl="0" w:tplc="422843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6917DE7"/>
    <w:multiLevelType w:val="hybridMultilevel"/>
    <w:tmpl w:val="A0E01D3C"/>
    <w:lvl w:ilvl="0" w:tplc="422843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735FE8"/>
    <w:multiLevelType w:val="hybridMultilevel"/>
    <w:tmpl w:val="26CA944A"/>
    <w:lvl w:ilvl="0" w:tplc="422843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CA34361"/>
    <w:multiLevelType w:val="hybridMultilevel"/>
    <w:tmpl w:val="BE64AB2C"/>
    <w:lvl w:ilvl="0" w:tplc="422843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49427D"/>
    <w:multiLevelType w:val="hybridMultilevel"/>
    <w:tmpl w:val="006689E6"/>
    <w:lvl w:ilvl="0" w:tplc="2BEC6928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EC8102D"/>
    <w:multiLevelType w:val="hybridMultilevel"/>
    <w:tmpl w:val="858E0228"/>
    <w:lvl w:ilvl="0" w:tplc="422843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1365982"/>
    <w:multiLevelType w:val="hybridMultilevel"/>
    <w:tmpl w:val="0D1071BE"/>
    <w:lvl w:ilvl="0" w:tplc="0407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225A1FC4"/>
    <w:multiLevelType w:val="hybridMultilevel"/>
    <w:tmpl w:val="8E943060"/>
    <w:lvl w:ilvl="0" w:tplc="422843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5CD7130"/>
    <w:multiLevelType w:val="hybridMultilevel"/>
    <w:tmpl w:val="F754114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6DD2377"/>
    <w:multiLevelType w:val="multilevel"/>
    <w:tmpl w:val="7F36AA5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2B4829C4"/>
    <w:multiLevelType w:val="hybridMultilevel"/>
    <w:tmpl w:val="EB0A649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6E4FEC"/>
    <w:multiLevelType w:val="hybridMultilevel"/>
    <w:tmpl w:val="A7A4C59A"/>
    <w:lvl w:ilvl="0" w:tplc="422843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812A5B"/>
    <w:multiLevelType w:val="hybridMultilevel"/>
    <w:tmpl w:val="3704F14C"/>
    <w:lvl w:ilvl="0" w:tplc="0407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7723D49"/>
    <w:multiLevelType w:val="hybridMultilevel"/>
    <w:tmpl w:val="A86A6966"/>
    <w:lvl w:ilvl="0" w:tplc="422843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0B11F9"/>
    <w:multiLevelType w:val="hybridMultilevel"/>
    <w:tmpl w:val="EE7CBD66"/>
    <w:lvl w:ilvl="0" w:tplc="F1366A6A">
      <w:start w:val="1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270BF2"/>
    <w:multiLevelType w:val="multilevel"/>
    <w:tmpl w:val="B0E0F4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3E29627B"/>
    <w:multiLevelType w:val="hybridMultilevel"/>
    <w:tmpl w:val="A070727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EB6034A"/>
    <w:multiLevelType w:val="hybridMultilevel"/>
    <w:tmpl w:val="237235B4"/>
    <w:lvl w:ilvl="0" w:tplc="D174EEC8">
      <w:start w:val="1"/>
      <w:numFmt w:val="bullet"/>
      <w:pStyle w:val="WBVGListePfeilGrn"/>
      <w:lvlText w:val="►"/>
      <w:lvlJc w:val="left"/>
      <w:pPr>
        <w:ind w:left="1211" w:hanging="360"/>
      </w:pPr>
      <w:rPr>
        <w:rFonts w:ascii="Arial" w:hAnsi="Arial" w:hint="default"/>
        <w:color w:val="C2D69B" w:themeColor="accent3" w:themeTint="99"/>
        <w:sz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776B85"/>
    <w:multiLevelType w:val="hybridMultilevel"/>
    <w:tmpl w:val="F8E2BC28"/>
    <w:lvl w:ilvl="0" w:tplc="0407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F8B09E2"/>
    <w:multiLevelType w:val="hybridMultilevel"/>
    <w:tmpl w:val="C646EE2E"/>
    <w:lvl w:ilvl="0" w:tplc="422843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F987107"/>
    <w:multiLevelType w:val="hybridMultilevel"/>
    <w:tmpl w:val="C91A9BB8"/>
    <w:lvl w:ilvl="0" w:tplc="42284324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26">
    <w:nsid w:val="41EF32DC"/>
    <w:multiLevelType w:val="hybridMultilevel"/>
    <w:tmpl w:val="28B29AE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4226E9"/>
    <w:multiLevelType w:val="hybridMultilevel"/>
    <w:tmpl w:val="FE9E80C2"/>
    <w:lvl w:ilvl="0" w:tplc="422843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9B31FD7"/>
    <w:multiLevelType w:val="multilevel"/>
    <w:tmpl w:val="937A4048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4BEA15D4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4BF66362"/>
    <w:multiLevelType w:val="hybridMultilevel"/>
    <w:tmpl w:val="03B4782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2CA6584"/>
    <w:multiLevelType w:val="multilevel"/>
    <w:tmpl w:val="514EB1EC"/>
    <w:lvl w:ilvl="0">
      <w:start w:val="4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32">
    <w:nsid w:val="5459206A"/>
    <w:multiLevelType w:val="hybridMultilevel"/>
    <w:tmpl w:val="8FAAFACE"/>
    <w:lvl w:ilvl="0" w:tplc="422843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4871120"/>
    <w:multiLevelType w:val="hybridMultilevel"/>
    <w:tmpl w:val="5888F092"/>
    <w:lvl w:ilvl="0" w:tplc="40EC1666">
      <w:start w:val="1"/>
      <w:numFmt w:val="bullet"/>
      <w:pStyle w:val="Tabellenspiegelstrich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34">
    <w:nsid w:val="55CB09DF"/>
    <w:multiLevelType w:val="hybridMultilevel"/>
    <w:tmpl w:val="DD5EF74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56AC5ACC"/>
    <w:multiLevelType w:val="hybridMultilevel"/>
    <w:tmpl w:val="0044A48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5885371E"/>
    <w:multiLevelType w:val="multilevel"/>
    <w:tmpl w:val="472822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isLgl/>
      <w:lvlText w:val="%1.%2"/>
      <w:lvlJc w:val="left"/>
      <w:pPr>
        <w:ind w:left="-7234" w:hanging="70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-7219" w:hanging="720"/>
      </w:pPr>
      <w:rPr>
        <w:rFonts w:hint="default"/>
      </w:rPr>
    </w:lvl>
    <w:lvl w:ilvl="3">
      <w:start w:val="3"/>
      <w:numFmt w:val="decimal"/>
      <w:isLgl/>
      <w:lvlText w:val="%1.%2.%3.%4"/>
      <w:lvlJc w:val="left"/>
      <w:pPr>
        <w:ind w:left="-721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-685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-685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-649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-649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-6139" w:hanging="1800"/>
      </w:pPr>
      <w:rPr>
        <w:rFonts w:hint="default"/>
      </w:rPr>
    </w:lvl>
  </w:abstractNum>
  <w:abstractNum w:abstractNumId="37">
    <w:nsid w:val="5BC315CD"/>
    <w:multiLevelType w:val="hybridMultilevel"/>
    <w:tmpl w:val="3E466D36"/>
    <w:lvl w:ilvl="0" w:tplc="0DFAB02E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E622CE3"/>
    <w:multiLevelType w:val="multilevel"/>
    <w:tmpl w:val="DAA21C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F494293"/>
    <w:multiLevelType w:val="hybridMultilevel"/>
    <w:tmpl w:val="92DA57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405608B"/>
    <w:multiLevelType w:val="hybridMultilevel"/>
    <w:tmpl w:val="7E54003A"/>
    <w:lvl w:ilvl="0" w:tplc="0DFAB02E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4485C57"/>
    <w:multiLevelType w:val="hybridMultilevel"/>
    <w:tmpl w:val="8008332A"/>
    <w:lvl w:ilvl="0" w:tplc="44B09F72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4B8364E"/>
    <w:multiLevelType w:val="hybridMultilevel"/>
    <w:tmpl w:val="13363B4A"/>
    <w:lvl w:ilvl="0" w:tplc="0407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6609397A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>
    <w:nsid w:val="66E35D88"/>
    <w:multiLevelType w:val="hybridMultilevel"/>
    <w:tmpl w:val="085611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9AB252F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6">
    <w:nsid w:val="6FD102B8"/>
    <w:multiLevelType w:val="hybridMultilevel"/>
    <w:tmpl w:val="DF02E8B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6FD3503E"/>
    <w:multiLevelType w:val="multilevel"/>
    <w:tmpl w:val="1DB046B6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8">
    <w:nsid w:val="72377501"/>
    <w:multiLevelType w:val="hybridMultilevel"/>
    <w:tmpl w:val="4D9A5A88"/>
    <w:lvl w:ilvl="0" w:tplc="CE4E295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728654F5"/>
    <w:multiLevelType w:val="hybridMultilevel"/>
    <w:tmpl w:val="9D4CEE2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>
    <w:nsid w:val="78C45772"/>
    <w:multiLevelType w:val="hybridMultilevel"/>
    <w:tmpl w:val="5400E55C"/>
    <w:lvl w:ilvl="0" w:tplc="422843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AFC9FD8">
      <w:numFmt w:val="bullet"/>
      <w:lvlText w:val="•"/>
      <w:lvlJc w:val="left"/>
      <w:pPr>
        <w:ind w:left="1425" w:hanging="705"/>
      </w:pPr>
      <w:rPr>
        <w:rFonts w:ascii="Calibri" w:eastAsia="Times New Roman" w:hAnsi="Calibri" w:cs="Times New Roman" w:hint="default"/>
      </w:rPr>
    </w:lvl>
    <w:lvl w:ilvl="2" w:tplc="8F1233DA">
      <w:numFmt w:val="bullet"/>
      <w:lvlText w:val=""/>
      <w:lvlJc w:val="left"/>
      <w:pPr>
        <w:ind w:left="2145" w:hanging="705"/>
      </w:pPr>
      <w:rPr>
        <w:rFonts w:ascii="Symbol" w:eastAsia="Times New Roman" w:hAnsi="Symbol" w:cs="Times New Roman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>
    <w:nsid w:val="79341FBC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2">
    <w:nsid w:val="7AC07634"/>
    <w:multiLevelType w:val="multilevel"/>
    <w:tmpl w:val="D8B0774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7"/>
  </w:num>
  <w:num w:numId="2">
    <w:abstractNumId w:val="33"/>
  </w:num>
  <w:num w:numId="3">
    <w:abstractNumId w:val="23"/>
  </w:num>
  <w:num w:numId="4">
    <w:abstractNumId w:val="42"/>
  </w:num>
  <w:num w:numId="5">
    <w:abstractNumId w:val="11"/>
  </w:num>
  <w:num w:numId="6">
    <w:abstractNumId w:val="1"/>
  </w:num>
  <w:num w:numId="7">
    <w:abstractNumId w:val="38"/>
  </w:num>
  <w:num w:numId="8">
    <w:abstractNumId w:val="19"/>
  </w:num>
  <w:num w:numId="9">
    <w:abstractNumId w:val="33"/>
  </w:num>
  <w:num w:numId="10">
    <w:abstractNumId w:val="8"/>
  </w:num>
  <w:num w:numId="11">
    <w:abstractNumId w:val="41"/>
  </w:num>
  <w:num w:numId="12">
    <w:abstractNumId w:val="39"/>
  </w:num>
  <w:num w:numId="13">
    <w:abstractNumId w:val="3"/>
  </w:num>
  <w:num w:numId="14">
    <w:abstractNumId w:val="44"/>
  </w:num>
  <w:num w:numId="15">
    <w:abstractNumId w:val="40"/>
  </w:num>
  <w:num w:numId="16">
    <w:abstractNumId w:val="37"/>
  </w:num>
  <w:num w:numId="17">
    <w:abstractNumId w:val="0"/>
  </w:num>
  <w:num w:numId="18">
    <w:abstractNumId w:val="13"/>
  </w:num>
  <w:num w:numId="19">
    <w:abstractNumId w:val="15"/>
  </w:num>
  <w:num w:numId="20">
    <w:abstractNumId w:val="30"/>
  </w:num>
  <w:num w:numId="21">
    <w:abstractNumId w:val="22"/>
  </w:num>
  <w:num w:numId="22">
    <w:abstractNumId w:val="27"/>
  </w:num>
  <w:num w:numId="23">
    <w:abstractNumId w:val="4"/>
  </w:num>
  <w:num w:numId="24">
    <w:abstractNumId w:val="7"/>
  </w:num>
  <w:num w:numId="25">
    <w:abstractNumId w:val="16"/>
  </w:num>
  <w:num w:numId="26">
    <w:abstractNumId w:val="5"/>
  </w:num>
  <w:num w:numId="27">
    <w:abstractNumId w:val="12"/>
  </w:num>
  <w:num w:numId="28">
    <w:abstractNumId w:val="25"/>
  </w:num>
  <w:num w:numId="29">
    <w:abstractNumId w:val="24"/>
  </w:num>
  <w:num w:numId="30">
    <w:abstractNumId w:val="10"/>
  </w:num>
  <w:num w:numId="31">
    <w:abstractNumId w:val="50"/>
  </w:num>
  <w:num w:numId="32">
    <w:abstractNumId w:val="32"/>
  </w:num>
  <w:num w:numId="33">
    <w:abstractNumId w:val="6"/>
  </w:num>
  <w:num w:numId="34">
    <w:abstractNumId w:val="46"/>
  </w:num>
  <w:num w:numId="35">
    <w:abstractNumId w:val="21"/>
  </w:num>
  <w:num w:numId="36">
    <w:abstractNumId w:val="34"/>
  </w:num>
  <w:num w:numId="37">
    <w:abstractNumId w:val="35"/>
  </w:num>
  <w:num w:numId="38">
    <w:abstractNumId w:val="18"/>
  </w:num>
  <w:num w:numId="39">
    <w:abstractNumId w:val="20"/>
  </w:num>
  <w:num w:numId="40">
    <w:abstractNumId w:val="52"/>
  </w:num>
  <w:num w:numId="41">
    <w:abstractNumId w:val="36"/>
  </w:num>
  <w:num w:numId="42">
    <w:abstractNumId w:val="9"/>
  </w:num>
  <w:num w:numId="43">
    <w:abstractNumId w:val="47"/>
  </w:num>
  <w:num w:numId="44">
    <w:abstractNumId w:val="28"/>
  </w:num>
  <w:num w:numId="45">
    <w:abstractNumId w:val="49"/>
  </w:num>
  <w:num w:numId="46">
    <w:abstractNumId w:val="26"/>
  </w:num>
  <w:num w:numId="47">
    <w:abstractNumId w:val="45"/>
  </w:num>
  <w:num w:numId="48">
    <w:abstractNumId w:val="2"/>
  </w:num>
  <w:num w:numId="49">
    <w:abstractNumId w:val="51"/>
  </w:num>
  <w:num w:numId="50">
    <w:abstractNumId w:val="43"/>
  </w:num>
  <w:num w:numId="51">
    <w:abstractNumId w:val="29"/>
  </w:num>
  <w:num w:numId="52">
    <w:abstractNumId w:val="31"/>
  </w:num>
  <w:num w:numId="53">
    <w:abstractNumId w:val="14"/>
  </w:num>
  <w:num w:numId="54">
    <w:abstractNumId w:val="48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34B"/>
    <w:rsid w:val="00001809"/>
    <w:rsid w:val="0000692A"/>
    <w:rsid w:val="00021604"/>
    <w:rsid w:val="00025176"/>
    <w:rsid w:val="0003029A"/>
    <w:rsid w:val="0003357B"/>
    <w:rsid w:val="000409D2"/>
    <w:rsid w:val="00047EB7"/>
    <w:rsid w:val="00053835"/>
    <w:rsid w:val="00062842"/>
    <w:rsid w:val="00063672"/>
    <w:rsid w:val="0007291D"/>
    <w:rsid w:val="00074720"/>
    <w:rsid w:val="00074D90"/>
    <w:rsid w:val="00076346"/>
    <w:rsid w:val="00082933"/>
    <w:rsid w:val="00092131"/>
    <w:rsid w:val="00092598"/>
    <w:rsid w:val="00096747"/>
    <w:rsid w:val="000A6A40"/>
    <w:rsid w:val="000B0247"/>
    <w:rsid w:val="000C3A1C"/>
    <w:rsid w:val="000C780D"/>
    <w:rsid w:val="000D1737"/>
    <w:rsid w:val="000D69F7"/>
    <w:rsid w:val="000E37F9"/>
    <w:rsid w:val="000F14CA"/>
    <w:rsid w:val="000F1DC9"/>
    <w:rsid w:val="000F30A6"/>
    <w:rsid w:val="000F3B2E"/>
    <w:rsid w:val="000F4531"/>
    <w:rsid w:val="000F58F8"/>
    <w:rsid w:val="0010306F"/>
    <w:rsid w:val="001044DB"/>
    <w:rsid w:val="00106703"/>
    <w:rsid w:val="00116052"/>
    <w:rsid w:val="00120348"/>
    <w:rsid w:val="001205F5"/>
    <w:rsid w:val="00121286"/>
    <w:rsid w:val="001233B6"/>
    <w:rsid w:val="001332C8"/>
    <w:rsid w:val="0013376E"/>
    <w:rsid w:val="00137055"/>
    <w:rsid w:val="00140806"/>
    <w:rsid w:val="00143469"/>
    <w:rsid w:val="0014556D"/>
    <w:rsid w:val="0015089B"/>
    <w:rsid w:val="00151BF2"/>
    <w:rsid w:val="00153B40"/>
    <w:rsid w:val="001546F8"/>
    <w:rsid w:val="00165897"/>
    <w:rsid w:val="00166A38"/>
    <w:rsid w:val="00173F5C"/>
    <w:rsid w:val="00175190"/>
    <w:rsid w:val="00182B16"/>
    <w:rsid w:val="00185DB8"/>
    <w:rsid w:val="00186B00"/>
    <w:rsid w:val="00190E01"/>
    <w:rsid w:val="00190FDA"/>
    <w:rsid w:val="001A647C"/>
    <w:rsid w:val="001A6764"/>
    <w:rsid w:val="001A74A4"/>
    <w:rsid w:val="001B536D"/>
    <w:rsid w:val="001B6354"/>
    <w:rsid w:val="001B72BF"/>
    <w:rsid w:val="001C4864"/>
    <w:rsid w:val="001C4EF2"/>
    <w:rsid w:val="001C6EE0"/>
    <w:rsid w:val="001D0D37"/>
    <w:rsid w:val="001D0F19"/>
    <w:rsid w:val="001D753B"/>
    <w:rsid w:val="001E47E7"/>
    <w:rsid w:val="001E6209"/>
    <w:rsid w:val="001F22B6"/>
    <w:rsid w:val="001F2384"/>
    <w:rsid w:val="001F6ED8"/>
    <w:rsid w:val="001F761B"/>
    <w:rsid w:val="00200015"/>
    <w:rsid w:val="00200D4A"/>
    <w:rsid w:val="00201D2A"/>
    <w:rsid w:val="00207814"/>
    <w:rsid w:val="00211477"/>
    <w:rsid w:val="002152C9"/>
    <w:rsid w:val="00220A1A"/>
    <w:rsid w:val="00223269"/>
    <w:rsid w:val="00223743"/>
    <w:rsid w:val="00227C07"/>
    <w:rsid w:val="00235CA5"/>
    <w:rsid w:val="002365C6"/>
    <w:rsid w:val="00236C7E"/>
    <w:rsid w:val="00241548"/>
    <w:rsid w:val="0024209A"/>
    <w:rsid w:val="00243207"/>
    <w:rsid w:val="00243300"/>
    <w:rsid w:val="00243CBA"/>
    <w:rsid w:val="00244FC1"/>
    <w:rsid w:val="002513D3"/>
    <w:rsid w:val="002514EA"/>
    <w:rsid w:val="002549CF"/>
    <w:rsid w:val="002618D8"/>
    <w:rsid w:val="002626FB"/>
    <w:rsid w:val="0026593C"/>
    <w:rsid w:val="002730BF"/>
    <w:rsid w:val="0027471A"/>
    <w:rsid w:val="00280A0A"/>
    <w:rsid w:val="00281219"/>
    <w:rsid w:val="0028162A"/>
    <w:rsid w:val="0028205F"/>
    <w:rsid w:val="00284094"/>
    <w:rsid w:val="0028522C"/>
    <w:rsid w:val="00290EEF"/>
    <w:rsid w:val="0029121A"/>
    <w:rsid w:val="0029203D"/>
    <w:rsid w:val="00292076"/>
    <w:rsid w:val="002A15E5"/>
    <w:rsid w:val="002A1E34"/>
    <w:rsid w:val="002A2A59"/>
    <w:rsid w:val="002A49D6"/>
    <w:rsid w:val="002B09D8"/>
    <w:rsid w:val="002B6953"/>
    <w:rsid w:val="002C5269"/>
    <w:rsid w:val="002D136F"/>
    <w:rsid w:val="002D2CE2"/>
    <w:rsid w:val="002D361A"/>
    <w:rsid w:val="002D3E45"/>
    <w:rsid w:val="002E1319"/>
    <w:rsid w:val="002F0DF2"/>
    <w:rsid w:val="002F4B0A"/>
    <w:rsid w:val="002F54B0"/>
    <w:rsid w:val="002F7A05"/>
    <w:rsid w:val="00304555"/>
    <w:rsid w:val="00314558"/>
    <w:rsid w:val="003235BC"/>
    <w:rsid w:val="00324C0E"/>
    <w:rsid w:val="00333448"/>
    <w:rsid w:val="00337269"/>
    <w:rsid w:val="003378CE"/>
    <w:rsid w:val="0034330B"/>
    <w:rsid w:val="003443FD"/>
    <w:rsid w:val="003502C6"/>
    <w:rsid w:val="00350517"/>
    <w:rsid w:val="00356005"/>
    <w:rsid w:val="003600E3"/>
    <w:rsid w:val="0036203A"/>
    <w:rsid w:val="00365771"/>
    <w:rsid w:val="00365D94"/>
    <w:rsid w:val="0036673B"/>
    <w:rsid w:val="003719FD"/>
    <w:rsid w:val="00371A42"/>
    <w:rsid w:val="00371CD8"/>
    <w:rsid w:val="003749BE"/>
    <w:rsid w:val="00376B20"/>
    <w:rsid w:val="00383AE6"/>
    <w:rsid w:val="003848C3"/>
    <w:rsid w:val="00385124"/>
    <w:rsid w:val="00386CC5"/>
    <w:rsid w:val="0038790B"/>
    <w:rsid w:val="00391C15"/>
    <w:rsid w:val="00395D9D"/>
    <w:rsid w:val="00396E0A"/>
    <w:rsid w:val="00396F50"/>
    <w:rsid w:val="003A4EF9"/>
    <w:rsid w:val="003A59FE"/>
    <w:rsid w:val="003B27BA"/>
    <w:rsid w:val="003C2B6D"/>
    <w:rsid w:val="003D12BB"/>
    <w:rsid w:val="003D2DB4"/>
    <w:rsid w:val="003D672E"/>
    <w:rsid w:val="003E20AD"/>
    <w:rsid w:val="003E3366"/>
    <w:rsid w:val="003E50D7"/>
    <w:rsid w:val="003E55AB"/>
    <w:rsid w:val="003F107B"/>
    <w:rsid w:val="003F2ED5"/>
    <w:rsid w:val="003F55EA"/>
    <w:rsid w:val="003F7BA1"/>
    <w:rsid w:val="0040621E"/>
    <w:rsid w:val="00406EB2"/>
    <w:rsid w:val="00412084"/>
    <w:rsid w:val="0041321A"/>
    <w:rsid w:val="00414F70"/>
    <w:rsid w:val="00415E78"/>
    <w:rsid w:val="004215AD"/>
    <w:rsid w:val="0042221F"/>
    <w:rsid w:val="00422382"/>
    <w:rsid w:val="00424552"/>
    <w:rsid w:val="00426F53"/>
    <w:rsid w:val="00430EED"/>
    <w:rsid w:val="00443FD5"/>
    <w:rsid w:val="0044643A"/>
    <w:rsid w:val="00454A0B"/>
    <w:rsid w:val="00460E64"/>
    <w:rsid w:val="004612B7"/>
    <w:rsid w:val="00465903"/>
    <w:rsid w:val="00470DCC"/>
    <w:rsid w:val="00471AA2"/>
    <w:rsid w:val="004741C9"/>
    <w:rsid w:val="00475D2F"/>
    <w:rsid w:val="0047748B"/>
    <w:rsid w:val="00480A7B"/>
    <w:rsid w:val="004967C9"/>
    <w:rsid w:val="00496F40"/>
    <w:rsid w:val="004A2383"/>
    <w:rsid w:val="004B07E3"/>
    <w:rsid w:val="004B3885"/>
    <w:rsid w:val="004B5789"/>
    <w:rsid w:val="004B7C45"/>
    <w:rsid w:val="004C1191"/>
    <w:rsid w:val="004C243A"/>
    <w:rsid w:val="004C3E82"/>
    <w:rsid w:val="004C56BD"/>
    <w:rsid w:val="004C5CBC"/>
    <w:rsid w:val="004D087B"/>
    <w:rsid w:val="004D1977"/>
    <w:rsid w:val="004D374B"/>
    <w:rsid w:val="004D39BF"/>
    <w:rsid w:val="004D3BAD"/>
    <w:rsid w:val="004D60BB"/>
    <w:rsid w:val="004D784C"/>
    <w:rsid w:val="004E2D81"/>
    <w:rsid w:val="004E6810"/>
    <w:rsid w:val="004E6DBE"/>
    <w:rsid w:val="004E703E"/>
    <w:rsid w:val="004F4B89"/>
    <w:rsid w:val="004F5F2A"/>
    <w:rsid w:val="004F69F6"/>
    <w:rsid w:val="00500828"/>
    <w:rsid w:val="005058A1"/>
    <w:rsid w:val="00505A56"/>
    <w:rsid w:val="005074F6"/>
    <w:rsid w:val="00507BEE"/>
    <w:rsid w:val="00510C3E"/>
    <w:rsid w:val="00513232"/>
    <w:rsid w:val="005135EB"/>
    <w:rsid w:val="005141FC"/>
    <w:rsid w:val="00515EBA"/>
    <w:rsid w:val="00521E69"/>
    <w:rsid w:val="0052737D"/>
    <w:rsid w:val="0053403D"/>
    <w:rsid w:val="00543E79"/>
    <w:rsid w:val="00545D36"/>
    <w:rsid w:val="00550A1E"/>
    <w:rsid w:val="00550B6D"/>
    <w:rsid w:val="00553DF3"/>
    <w:rsid w:val="005565AA"/>
    <w:rsid w:val="005566DA"/>
    <w:rsid w:val="00560E5D"/>
    <w:rsid w:val="0056132F"/>
    <w:rsid w:val="005621B5"/>
    <w:rsid w:val="0056316A"/>
    <w:rsid w:val="005639DB"/>
    <w:rsid w:val="00566FB1"/>
    <w:rsid w:val="005702C2"/>
    <w:rsid w:val="0057470C"/>
    <w:rsid w:val="00582255"/>
    <w:rsid w:val="0058426E"/>
    <w:rsid w:val="00593DFB"/>
    <w:rsid w:val="005954BD"/>
    <w:rsid w:val="005A1436"/>
    <w:rsid w:val="005A2CF9"/>
    <w:rsid w:val="005A303E"/>
    <w:rsid w:val="005A3432"/>
    <w:rsid w:val="005A6186"/>
    <w:rsid w:val="005A6DB5"/>
    <w:rsid w:val="005A7EDB"/>
    <w:rsid w:val="005B7DF7"/>
    <w:rsid w:val="005C297A"/>
    <w:rsid w:val="005C2BCA"/>
    <w:rsid w:val="005C639B"/>
    <w:rsid w:val="005D22D5"/>
    <w:rsid w:val="005D620F"/>
    <w:rsid w:val="005D66DF"/>
    <w:rsid w:val="005E151B"/>
    <w:rsid w:val="005E4456"/>
    <w:rsid w:val="005E512C"/>
    <w:rsid w:val="005F6502"/>
    <w:rsid w:val="005F6CE8"/>
    <w:rsid w:val="00601437"/>
    <w:rsid w:val="0060243E"/>
    <w:rsid w:val="0061095B"/>
    <w:rsid w:val="00610CF1"/>
    <w:rsid w:val="00614942"/>
    <w:rsid w:val="006208F2"/>
    <w:rsid w:val="0062196E"/>
    <w:rsid w:val="0062426A"/>
    <w:rsid w:val="00624312"/>
    <w:rsid w:val="00626B22"/>
    <w:rsid w:val="006313D8"/>
    <w:rsid w:val="006342AF"/>
    <w:rsid w:val="0063789C"/>
    <w:rsid w:val="006421FA"/>
    <w:rsid w:val="00644E7C"/>
    <w:rsid w:val="00647EAA"/>
    <w:rsid w:val="00651767"/>
    <w:rsid w:val="006534B7"/>
    <w:rsid w:val="0065560F"/>
    <w:rsid w:val="00657822"/>
    <w:rsid w:val="006611F5"/>
    <w:rsid w:val="00661221"/>
    <w:rsid w:val="00661C21"/>
    <w:rsid w:val="00667710"/>
    <w:rsid w:val="0067270A"/>
    <w:rsid w:val="00676E95"/>
    <w:rsid w:val="00680028"/>
    <w:rsid w:val="00680CBC"/>
    <w:rsid w:val="00681F8D"/>
    <w:rsid w:val="006838C3"/>
    <w:rsid w:val="0069050F"/>
    <w:rsid w:val="00694E94"/>
    <w:rsid w:val="00695F61"/>
    <w:rsid w:val="006A0899"/>
    <w:rsid w:val="006B2783"/>
    <w:rsid w:val="006B288D"/>
    <w:rsid w:val="006B2D29"/>
    <w:rsid w:val="006C0508"/>
    <w:rsid w:val="006C14EA"/>
    <w:rsid w:val="006C3FB0"/>
    <w:rsid w:val="006C7154"/>
    <w:rsid w:val="006D676B"/>
    <w:rsid w:val="006D7D24"/>
    <w:rsid w:val="006E492E"/>
    <w:rsid w:val="006E4E9A"/>
    <w:rsid w:val="006F06DD"/>
    <w:rsid w:val="006F25D0"/>
    <w:rsid w:val="006F2885"/>
    <w:rsid w:val="006F3C74"/>
    <w:rsid w:val="006F5162"/>
    <w:rsid w:val="006F58A9"/>
    <w:rsid w:val="006F73FA"/>
    <w:rsid w:val="006F7DCA"/>
    <w:rsid w:val="00701642"/>
    <w:rsid w:val="007050BA"/>
    <w:rsid w:val="00707372"/>
    <w:rsid w:val="007076B8"/>
    <w:rsid w:val="00707D88"/>
    <w:rsid w:val="00714DB1"/>
    <w:rsid w:val="00724ED0"/>
    <w:rsid w:val="00726789"/>
    <w:rsid w:val="00727246"/>
    <w:rsid w:val="00740703"/>
    <w:rsid w:val="00741334"/>
    <w:rsid w:val="00741C4E"/>
    <w:rsid w:val="00743987"/>
    <w:rsid w:val="00746699"/>
    <w:rsid w:val="007518F7"/>
    <w:rsid w:val="007564CC"/>
    <w:rsid w:val="00756BCF"/>
    <w:rsid w:val="00761425"/>
    <w:rsid w:val="0076499A"/>
    <w:rsid w:val="00764C36"/>
    <w:rsid w:val="00765CCA"/>
    <w:rsid w:val="00766115"/>
    <w:rsid w:val="00777286"/>
    <w:rsid w:val="00780831"/>
    <w:rsid w:val="00781497"/>
    <w:rsid w:val="00783096"/>
    <w:rsid w:val="00784261"/>
    <w:rsid w:val="00787222"/>
    <w:rsid w:val="0079089B"/>
    <w:rsid w:val="0079381D"/>
    <w:rsid w:val="0079400B"/>
    <w:rsid w:val="00797177"/>
    <w:rsid w:val="007A3690"/>
    <w:rsid w:val="007A4850"/>
    <w:rsid w:val="007B08A5"/>
    <w:rsid w:val="007B11CD"/>
    <w:rsid w:val="007B4D78"/>
    <w:rsid w:val="007C38E4"/>
    <w:rsid w:val="007C4875"/>
    <w:rsid w:val="007D2D39"/>
    <w:rsid w:val="007D2EC5"/>
    <w:rsid w:val="007D43A3"/>
    <w:rsid w:val="007E1C95"/>
    <w:rsid w:val="007E25E1"/>
    <w:rsid w:val="007E2D88"/>
    <w:rsid w:val="007E33ED"/>
    <w:rsid w:val="007E4E94"/>
    <w:rsid w:val="007F022F"/>
    <w:rsid w:val="007F1359"/>
    <w:rsid w:val="007F1FD4"/>
    <w:rsid w:val="007F3455"/>
    <w:rsid w:val="007F44CB"/>
    <w:rsid w:val="007F751A"/>
    <w:rsid w:val="00804E64"/>
    <w:rsid w:val="00811A79"/>
    <w:rsid w:val="00811E8E"/>
    <w:rsid w:val="00823E1F"/>
    <w:rsid w:val="00825244"/>
    <w:rsid w:val="00830A00"/>
    <w:rsid w:val="00836D51"/>
    <w:rsid w:val="00837EC8"/>
    <w:rsid w:val="00840804"/>
    <w:rsid w:val="00843BD6"/>
    <w:rsid w:val="00844D17"/>
    <w:rsid w:val="008453DC"/>
    <w:rsid w:val="0085196D"/>
    <w:rsid w:val="0085550F"/>
    <w:rsid w:val="00855807"/>
    <w:rsid w:val="008603FA"/>
    <w:rsid w:val="00867C42"/>
    <w:rsid w:val="008733C1"/>
    <w:rsid w:val="00877CFC"/>
    <w:rsid w:val="0088108F"/>
    <w:rsid w:val="00883969"/>
    <w:rsid w:val="00893FA1"/>
    <w:rsid w:val="00894123"/>
    <w:rsid w:val="008949D5"/>
    <w:rsid w:val="008951E8"/>
    <w:rsid w:val="008A62E7"/>
    <w:rsid w:val="008A661C"/>
    <w:rsid w:val="008A7362"/>
    <w:rsid w:val="008A764C"/>
    <w:rsid w:val="008B0C75"/>
    <w:rsid w:val="008B2671"/>
    <w:rsid w:val="008C25A8"/>
    <w:rsid w:val="008C2A1E"/>
    <w:rsid w:val="008E0154"/>
    <w:rsid w:val="008E200B"/>
    <w:rsid w:val="008E2483"/>
    <w:rsid w:val="008E2572"/>
    <w:rsid w:val="008E5112"/>
    <w:rsid w:val="008E5B85"/>
    <w:rsid w:val="008F0F06"/>
    <w:rsid w:val="008F10C4"/>
    <w:rsid w:val="008F1B42"/>
    <w:rsid w:val="008F300B"/>
    <w:rsid w:val="008F4BEA"/>
    <w:rsid w:val="008F5CDC"/>
    <w:rsid w:val="008F6C8F"/>
    <w:rsid w:val="008F7716"/>
    <w:rsid w:val="00904D46"/>
    <w:rsid w:val="0091069D"/>
    <w:rsid w:val="009125F4"/>
    <w:rsid w:val="009151CE"/>
    <w:rsid w:val="0091598F"/>
    <w:rsid w:val="00915EF4"/>
    <w:rsid w:val="0091600A"/>
    <w:rsid w:val="0091798D"/>
    <w:rsid w:val="00920C71"/>
    <w:rsid w:val="00922E3A"/>
    <w:rsid w:val="0092300F"/>
    <w:rsid w:val="009342E7"/>
    <w:rsid w:val="009367EB"/>
    <w:rsid w:val="00937A8A"/>
    <w:rsid w:val="009421DE"/>
    <w:rsid w:val="00942DEA"/>
    <w:rsid w:val="00944404"/>
    <w:rsid w:val="00944CEB"/>
    <w:rsid w:val="009509E3"/>
    <w:rsid w:val="00950BCF"/>
    <w:rsid w:val="009529D3"/>
    <w:rsid w:val="00953008"/>
    <w:rsid w:val="00956FEF"/>
    <w:rsid w:val="00975AA0"/>
    <w:rsid w:val="00980E18"/>
    <w:rsid w:val="00983413"/>
    <w:rsid w:val="0098712D"/>
    <w:rsid w:val="009918C1"/>
    <w:rsid w:val="009A43F3"/>
    <w:rsid w:val="009B1C03"/>
    <w:rsid w:val="009B5F6F"/>
    <w:rsid w:val="009C2B79"/>
    <w:rsid w:val="009D05BD"/>
    <w:rsid w:val="009D14E2"/>
    <w:rsid w:val="009D1E73"/>
    <w:rsid w:val="009D30CF"/>
    <w:rsid w:val="009D331F"/>
    <w:rsid w:val="009D459F"/>
    <w:rsid w:val="009D598A"/>
    <w:rsid w:val="009D726A"/>
    <w:rsid w:val="009D7C76"/>
    <w:rsid w:val="009E2691"/>
    <w:rsid w:val="009E379D"/>
    <w:rsid w:val="009E534B"/>
    <w:rsid w:val="009E6E6E"/>
    <w:rsid w:val="009F2D4C"/>
    <w:rsid w:val="009F43BB"/>
    <w:rsid w:val="009F4616"/>
    <w:rsid w:val="00A06321"/>
    <w:rsid w:val="00A11488"/>
    <w:rsid w:val="00A11B79"/>
    <w:rsid w:val="00A138F7"/>
    <w:rsid w:val="00A13BF0"/>
    <w:rsid w:val="00A1600B"/>
    <w:rsid w:val="00A261C3"/>
    <w:rsid w:val="00A3538B"/>
    <w:rsid w:val="00A41C2B"/>
    <w:rsid w:val="00A41C9F"/>
    <w:rsid w:val="00A45609"/>
    <w:rsid w:val="00A5119A"/>
    <w:rsid w:val="00A53420"/>
    <w:rsid w:val="00A55008"/>
    <w:rsid w:val="00A62CB8"/>
    <w:rsid w:val="00A71573"/>
    <w:rsid w:val="00A71B87"/>
    <w:rsid w:val="00A76515"/>
    <w:rsid w:val="00A81BF3"/>
    <w:rsid w:val="00A854B1"/>
    <w:rsid w:val="00A8752C"/>
    <w:rsid w:val="00A90D03"/>
    <w:rsid w:val="00A93070"/>
    <w:rsid w:val="00A94288"/>
    <w:rsid w:val="00AA1EF1"/>
    <w:rsid w:val="00AA46BA"/>
    <w:rsid w:val="00AA4CFE"/>
    <w:rsid w:val="00AA50BF"/>
    <w:rsid w:val="00AA74C7"/>
    <w:rsid w:val="00AB0F85"/>
    <w:rsid w:val="00AB7D7A"/>
    <w:rsid w:val="00AC1034"/>
    <w:rsid w:val="00AC41FD"/>
    <w:rsid w:val="00AC732A"/>
    <w:rsid w:val="00AD20A2"/>
    <w:rsid w:val="00AD280A"/>
    <w:rsid w:val="00AD2A4B"/>
    <w:rsid w:val="00AE0CC1"/>
    <w:rsid w:val="00AE662F"/>
    <w:rsid w:val="00AE6B25"/>
    <w:rsid w:val="00AF2018"/>
    <w:rsid w:val="00AF24BB"/>
    <w:rsid w:val="00AF3EF1"/>
    <w:rsid w:val="00B044BF"/>
    <w:rsid w:val="00B04748"/>
    <w:rsid w:val="00B057C0"/>
    <w:rsid w:val="00B05D74"/>
    <w:rsid w:val="00B072AE"/>
    <w:rsid w:val="00B07CE7"/>
    <w:rsid w:val="00B13349"/>
    <w:rsid w:val="00B157B7"/>
    <w:rsid w:val="00B17C45"/>
    <w:rsid w:val="00B217D5"/>
    <w:rsid w:val="00B2579D"/>
    <w:rsid w:val="00B4015A"/>
    <w:rsid w:val="00B40B4A"/>
    <w:rsid w:val="00B43FF8"/>
    <w:rsid w:val="00B45002"/>
    <w:rsid w:val="00B47EC5"/>
    <w:rsid w:val="00B50BEF"/>
    <w:rsid w:val="00B52644"/>
    <w:rsid w:val="00B53C4A"/>
    <w:rsid w:val="00B5749F"/>
    <w:rsid w:val="00B637E6"/>
    <w:rsid w:val="00B64447"/>
    <w:rsid w:val="00B65D99"/>
    <w:rsid w:val="00B772AD"/>
    <w:rsid w:val="00B77FB3"/>
    <w:rsid w:val="00B8245D"/>
    <w:rsid w:val="00B93327"/>
    <w:rsid w:val="00BA0E88"/>
    <w:rsid w:val="00BA2307"/>
    <w:rsid w:val="00BA27C7"/>
    <w:rsid w:val="00BA43FA"/>
    <w:rsid w:val="00BA4777"/>
    <w:rsid w:val="00BA60BF"/>
    <w:rsid w:val="00BA61BA"/>
    <w:rsid w:val="00BB090E"/>
    <w:rsid w:val="00BB1ABC"/>
    <w:rsid w:val="00BB5021"/>
    <w:rsid w:val="00BB726F"/>
    <w:rsid w:val="00BC2D33"/>
    <w:rsid w:val="00BC607D"/>
    <w:rsid w:val="00BC6740"/>
    <w:rsid w:val="00BD4052"/>
    <w:rsid w:val="00BD72E2"/>
    <w:rsid w:val="00BE5DD1"/>
    <w:rsid w:val="00BE7295"/>
    <w:rsid w:val="00BF0BF5"/>
    <w:rsid w:val="00BF1E4E"/>
    <w:rsid w:val="00C002DA"/>
    <w:rsid w:val="00C00775"/>
    <w:rsid w:val="00C020AA"/>
    <w:rsid w:val="00C03158"/>
    <w:rsid w:val="00C04B95"/>
    <w:rsid w:val="00C05984"/>
    <w:rsid w:val="00C124C1"/>
    <w:rsid w:val="00C13C0C"/>
    <w:rsid w:val="00C15409"/>
    <w:rsid w:val="00C251B2"/>
    <w:rsid w:val="00C304C6"/>
    <w:rsid w:val="00C37002"/>
    <w:rsid w:val="00C371D1"/>
    <w:rsid w:val="00C419E3"/>
    <w:rsid w:val="00C42C39"/>
    <w:rsid w:val="00C4307A"/>
    <w:rsid w:val="00C449B8"/>
    <w:rsid w:val="00C4557B"/>
    <w:rsid w:val="00C4653E"/>
    <w:rsid w:val="00C46833"/>
    <w:rsid w:val="00C531A2"/>
    <w:rsid w:val="00C54C84"/>
    <w:rsid w:val="00C63645"/>
    <w:rsid w:val="00C63E66"/>
    <w:rsid w:val="00C6437A"/>
    <w:rsid w:val="00C65E7B"/>
    <w:rsid w:val="00C701EB"/>
    <w:rsid w:val="00C71E00"/>
    <w:rsid w:val="00C72E84"/>
    <w:rsid w:val="00C751B7"/>
    <w:rsid w:val="00C76B66"/>
    <w:rsid w:val="00C81C72"/>
    <w:rsid w:val="00C82558"/>
    <w:rsid w:val="00C83B62"/>
    <w:rsid w:val="00C90A55"/>
    <w:rsid w:val="00C92B28"/>
    <w:rsid w:val="00C977E3"/>
    <w:rsid w:val="00C9782C"/>
    <w:rsid w:val="00C97EBE"/>
    <w:rsid w:val="00CA1876"/>
    <w:rsid w:val="00CA545F"/>
    <w:rsid w:val="00CB1382"/>
    <w:rsid w:val="00CB3DE7"/>
    <w:rsid w:val="00CC0352"/>
    <w:rsid w:val="00CC0A1F"/>
    <w:rsid w:val="00CC1A3B"/>
    <w:rsid w:val="00CC2D5B"/>
    <w:rsid w:val="00CC44EA"/>
    <w:rsid w:val="00CC708F"/>
    <w:rsid w:val="00CD642C"/>
    <w:rsid w:val="00CF3ECD"/>
    <w:rsid w:val="00CF4314"/>
    <w:rsid w:val="00D01A7D"/>
    <w:rsid w:val="00D01F3F"/>
    <w:rsid w:val="00D04BA2"/>
    <w:rsid w:val="00D06D08"/>
    <w:rsid w:val="00D11CBD"/>
    <w:rsid w:val="00D11D26"/>
    <w:rsid w:val="00D20790"/>
    <w:rsid w:val="00D2508C"/>
    <w:rsid w:val="00D2576C"/>
    <w:rsid w:val="00D2677F"/>
    <w:rsid w:val="00D30327"/>
    <w:rsid w:val="00D3129D"/>
    <w:rsid w:val="00D338F1"/>
    <w:rsid w:val="00D33EE0"/>
    <w:rsid w:val="00D34FFB"/>
    <w:rsid w:val="00D354FB"/>
    <w:rsid w:val="00D3749F"/>
    <w:rsid w:val="00D41071"/>
    <w:rsid w:val="00D46033"/>
    <w:rsid w:val="00D50B85"/>
    <w:rsid w:val="00D52AEC"/>
    <w:rsid w:val="00D52B30"/>
    <w:rsid w:val="00D73E3D"/>
    <w:rsid w:val="00D7456B"/>
    <w:rsid w:val="00D74C73"/>
    <w:rsid w:val="00D816EC"/>
    <w:rsid w:val="00D8217C"/>
    <w:rsid w:val="00D83AC2"/>
    <w:rsid w:val="00D9096E"/>
    <w:rsid w:val="00D90BDA"/>
    <w:rsid w:val="00DA03EA"/>
    <w:rsid w:val="00DA6366"/>
    <w:rsid w:val="00DB0DAA"/>
    <w:rsid w:val="00DC21F9"/>
    <w:rsid w:val="00DC3C0C"/>
    <w:rsid w:val="00DD1CEC"/>
    <w:rsid w:val="00DD1DC7"/>
    <w:rsid w:val="00DD2FC5"/>
    <w:rsid w:val="00DE1395"/>
    <w:rsid w:val="00DE72BD"/>
    <w:rsid w:val="00DF32B3"/>
    <w:rsid w:val="00DF4581"/>
    <w:rsid w:val="00DF74D7"/>
    <w:rsid w:val="00E012BB"/>
    <w:rsid w:val="00E021C0"/>
    <w:rsid w:val="00E022A6"/>
    <w:rsid w:val="00E03AFA"/>
    <w:rsid w:val="00E0575D"/>
    <w:rsid w:val="00E10139"/>
    <w:rsid w:val="00E10DB1"/>
    <w:rsid w:val="00E1133D"/>
    <w:rsid w:val="00E2101B"/>
    <w:rsid w:val="00E21D7E"/>
    <w:rsid w:val="00E21FD4"/>
    <w:rsid w:val="00E23CCE"/>
    <w:rsid w:val="00E24D23"/>
    <w:rsid w:val="00E25749"/>
    <w:rsid w:val="00E34A4C"/>
    <w:rsid w:val="00E3614F"/>
    <w:rsid w:val="00E40203"/>
    <w:rsid w:val="00E42E78"/>
    <w:rsid w:val="00E43125"/>
    <w:rsid w:val="00E51012"/>
    <w:rsid w:val="00E515D1"/>
    <w:rsid w:val="00E52FC7"/>
    <w:rsid w:val="00E53B0B"/>
    <w:rsid w:val="00E554CF"/>
    <w:rsid w:val="00E61013"/>
    <w:rsid w:val="00E63FD5"/>
    <w:rsid w:val="00E647D6"/>
    <w:rsid w:val="00E6583B"/>
    <w:rsid w:val="00E673F9"/>
    <w:rsid w:val="00E7033B"/>
    <w:rsid w:val="00E70E9A"/>
    <w:rsid w:val="00E75261"/>
    <w:rsid w:val="00E752E2"/>
    <w:rsid w:val="00E765B6"/>
    <w:rsid w:val="00E85A6C"/>
    <w:rsid w:val="00E85CC1"/>
    <w:rsid w:val="00E87427"/>
    <w:rsid w:val="00E911C6"/>
    <w:rsid w:val="00E966D6"/>
    <w:rsid w:val="00E97F52"/>
    <w:rsid w:val="00EA03C7"/>
    <w:rsid w:val="00EA145F"/>
    <w:rsid w:val="00EA3F8B"/>
    <w:rsid w:val="00EA4A12"/>
    <w:rsid w:val="00EA52EA"/>
    <w:rsid w:val="00EB218D"/>
    <w:rsid w:val="00EB4F73"/>
    <w:rsid w:val="00EB570F"/>
    <w:rsid w:val="00EB7391"/>
    <w:rsid w:val="00EC0CB7"/>
    <w:rsid w:val="00EC5333"/>
    <w:rsid w:val="00ED5EBC"/>
    <w:rsid w:val="00EE3021"/>
    <w:rsid w:val="00EE5A29"/>
    <w:rsid w:val="00EF1147"/>
    <w:rsid w:val="00EF413C"/>
    <w:rsid w:val="00EF6474"/>
    <w:rsid w:val="00F0208F"/>
    <w:rsid w:val="00F058A2"/>
    <w:rsid w:val="00F05D3C"/>
    <w:rsid w:val="00F0691B"/>
    <w:rsid w:val="00F10037"/>
    <w:rsid w:val="00F17984"/>
    <w:rsid w:val="00F17BE8"/>
    <w:rsid w:val="00F27747"/>
    <w:rsid w:val="00F32FAA"/>
    <w:rsid w:val="00F36ABE"/>
    <w:rsid w:val="00F37BF5"/>
    <w:rsid w:val="00F425A6"/>
    <w:rsid w:val="00F42B6E"/>
    <w:rsid w:val="00F44AAE"/>
    <w:rsid w:val="00F464AD"/>
    <w:rsid w:val="00F47319"/>
    <w:rsid w:val="00F475F6"/>
    <w:rsid w:val="00F57BA4"/>
    <w:rsid w:val="00F61AA1"/>
    <w:rsid w:val="00F65BB1"/>
    <w:rsid w:val="00F66A6C"/>
    <w:rsid w:val="00F766C6"/>
    <w:rsid w:val="00F80C38"/>
    <w:rsid w:val="00F836C6"/>
    <w:rsid w:val="00F862C7"/>
    <w:rsid w:val="00F8631D"/>
    <w:rsid w:val="00F8708F"/>
    <w:rsid w:val="00F90F1A"/>
    <w:rsid w:val="00FA2DAF"/>
    <w:rsid w:val="00FA374C"/>
    <w:rsid w:val="00FA50FF"/>
    <w:rsid w:val="00FA655B"/>
    <w:rsid w:val="00FA7BA8"/>
    <w:rsid w:val="00FB1EF4"/>
    <w:rsid w:val="00FB790F"/>
    <w:rsid w:val="00FC1C1E"/>
    <w:rsid w:val="00FC3EC1"/>
    <w:rsid w:val="00FC5A25"/>
    <w:rsid w:val="00FD0DA5"/>
    <w:rsid w:val="00FD3A3A"/>
    <w:rsid w:val="00FE3B8D"/>
    <w:rsid w:val="00FE5C6B"/>
    <w:rsid w:val="00FE5E5A"/>
    <w:rsid w:val="00FF009C"/>
    <w:rsid w:val="00FF6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2057A4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Default Paragraph Font" w:uiPriority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F25D0"/>
    <w:rPr>
      <w:sz w:val="24"/>
    </w:rPr>
  </w:style>
  <w:style w:type="paragraph" w:styleId="berschrift2">
    <w:name w:val="heading 2"/>
    <w:basedOn w:val="Standard"/>
    <w:next w:val="Standard"/>
    <w:qFormat/>
    <w:rsid w:val="009E534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9E534B"/>
    <w:pPr>
      <w:keepNext/>
      <w:outlineLvl w:val="2"/>
    </w:pPr>
    <w:rPr>
      <w:sz w:val="3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abellenberschrift">
    <w:name w:val="Tabellenüberschrift"/>
    <w:basedOn w:val="Tabellentext"/>
    <w:rsid w:val="009E534B"/>
    <w:pPr>
      <w:tabs>
        <w:tab w:val="left" w:pos="1985"/>
        <w:tab w:val="left" w:pos="3402"/>
      </w:tabs>
      <w:spacing w:before="0"/>
    </w:pPr>
    <w:rPr>
      <w:b/>
    </w:rPr>
  </w:style>
  <w:style w:type="paragraph" w:customStyle="1" w:styleId="Tabellenspiegelstrich">
    <w:name w:val="Tabellenspiegelstrich"/>
    <w:basedOn w:val="Standard"/>
    <w:rsid w:val="009E534B"/>
    <w:pPr>
      <w:numPr>
        <w:numId w:val="2"/>
      </w:numPr>
      <w:jc w:val="both"/>
    </w:pPr>
    <w:rPr>
      <w:rFonts w:eastAsia="MS Mincho" w:cs="Arial"/>
      <w:szCs w:val="24"/>
    </w:rPr>
  </w:style>
  <w:style w:type="table" w:customStyle="1" w:styleId="RLPTabelle">
    <w:name w:val="RLP Tabelle"/>
    <w:basedOn w:val="NormaleTabelle"/>
    <w:rsid w:val="009E534B"/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68" w:type="dxa"/>
        <w:bottom w:w="57" w:type="dxa"/>
        <w:right w:w="68" w:type="dxa"/>
      </w:tblCellMar>
    </w:tblPr>
    <w:trPr>
      <w:jc w:val="center"/>
    </w:trPr>
    <w:tblStylePr w:type="firstRow">
      <w:pPr>
        <w:wordWrap/>
        <w:spacing w:beforeLines="0" w:beforeAutospacing="0" w:afterLines="0" w:afterAutospacing="0" w:line="240" w:lineRule="auto"/>
        <w:ind w:leftChars="0" w:left="0" w:rightChars="0" w:right="0" w:firstLineChars="0" w:firstLine="0"/>
        <w:contextualSpacing w:val="0"/>
      </w:pPr>
      <w:tblPr/>
      <w:tcPr>
        <w:tcMar>
          <w:top w:w="227" w:type="dxa"/>
          <w:left w:w="68" w:type="dxa"/>
          <w:bottom w:w="227" w:type="dxa"/>
          <w:right w:w="68" w:type="dxa"/>
        </w:tcMar>
      </w:tcPr>
    </w:tblStylePr>
  </w:style>
  <w:style w:type="paragraph" w:customStyle="1" w:styleId="Tabellentext">
    <w:name w:val="Tabellentext"/>
    <w:basedOn w:val="Standard"/>
    <w:rsid w:val="009E534B"/>
    <w:pPr>
      <w:spacing w:before="80"/>
    </w:pPr>
    <w:rPr>
      <w:szCs w:val="24"/>
    </w:rPr>
  </w:style>
  <w:style w:type="paragraph" w:styleId="Sprechblasentext">
    <w:name w:val="Balloon Text"/>
    <w:basedOn w:val="Standard"/>
    <w:link w:val="SprechblasentextZchn"/>
    <w:rsid w:val="00B65D9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B65D9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342A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Kommentarzeichen">
    <w:name w:val="annotation reference"/>
    <w:basedOn w:val="Absatz-Standardschriftart"/>
    <w:rsid w:val="00EA145F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EA145F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rsid w:val="00EA145F"/>
  </w:style>
  <w:style w:type="paragraph" w:styleId="Kommentarthema">
    <w:name w:val="annotation subject"/>
    <w:basedOn w:val="Kommentartext"/>
    <w:next w:val="Kommentartext"/>
    <w:link w:val="KommentarthemaZchn"/>
    <w:rsid w:val="00EA145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EA145F"/>
    <w:rPr>
      <w:b/>
      <w:bCs/>
    </w:rPr>
  </w:style>
  <w:style w:type="character" w:styleId="Hyperlink">
    <w:name w:val="Hyperlink"/>
    <w:basedOn w:val="Absatz-Standardschriftart"/>
    <w:rsid w:val="007A3690"/>
    <w:rPr>
      <w:color w:val="0000FF" w:themeColor="hyperlink"/>
      <w:u w:val="single"/>
    </w:rPr>
  </w:style>
  <w:style w:type="table" w:styleId="Tabellenraster">
    <w:name w:val="Table Grid"/>
    <w:basedOn w:val="NormaleTabelle"/>
    <w:rsid w:val="002D3E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D3E45"/>
    <w:pPr>
      <w:ind w:left="720"/>
      <w:contextualSpacing/>
    </w:pPr>
  </w:style>
  <w:style w:type="paragraph" w:customStyle="1" w:styleId="WBVGGrundtext">
    <w:name w:val="WBV_G_Grundtext"/>
    <w:uiPriority w:val="99"/>
    <w:rsid w:val="002D3E45"/>
    <w:pPr>
      <w:autoSpaceDE w:val="0"/>
      <w:autoSpaceDN w:val="0"/>
      <w:adjustRightInd w:val="0"/>
      <w:spacing w:before="120" w:line="288" w:lineRule="auto"/>
      <w:jc w:val="both"/>
      <w:textAlignment w:val="center"/>
    </w:pPr>
    <w:rPr>
      <w:rFonts w:eastAsiaTheme="minorHAnsi" w:cs="CharterITCPro-Regular"/>
      <w:color w:val="000000"/>
      <w:sz w:val="18"/>
      <w:szCs w:val="18"/>
      <w:lang w:eastAsia="en-US"/>
    </w:rPr>
  </w:style>
  <w:style w:type="table" w:customStyle="1" w:styleId="Tabellenraster3">
    <w:name w:val="Tabellenraster3"/>
    <w:basedOn w:val="NormaleTabelle"/>
    <w:next w:val="Tabellenraster"/>
    <w:uiPriority w:val="39"/>
    <w:rsid w:val="002C526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1">
    <w:name w:val="Tabellenraster31"/>
    <w:basedOn w:val="NormaleTabelle"/>
    <w:next w:val="Tabellenraster"/>
    <w:uiPriority w:val="39"/>
    <w:rsid w:val="0091598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58426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8426E"/>
    <w:rPr>
      <w:sz w:val="24"/>
    </w:rPr>
  </w:style>
  <w:style w:type="paragraph" w:styleId="Fuzeile">
    <w:name w:val="footer"/>
    <w:basedOn w:val="Standard"/>
    <w:link w:val="FuzeileZchn"/>
    <w:uiPriority w:val="99"/>
    <w:unhideWhenUsed/>
    <w:rsid w:val="0058426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8426E"/>
    <w:rPr>
      <w:sz w:val="24"/>
    </w:rPr>
  </w:style>
  <w:style w:type="paragraph" w:customStyle="1" w:styleId="WBVTTabellentext">
    <w:name w:val="WBV_T_Tabellentext"/>
    <w:basedOn w:val="Standard"/>
    <w:uiPriority w:val="99"/>
    <w:rsid w:val="00C65E7B"/>
    <w:pPr>
      <w:keepNext/>
      <w:spacing w:after="120" w:line="288" w:lineRule="auto"/>
    </w:pPr>
    <w:rPr>
      <w:rFonts w:eastAsiaTheme="minorHAnsi" w:cs="Fago Pro Condensed"/>
      <w:sz w:val="18"/>
      <w:szCs w:val="18"/>
      <w:lang w:eastAsia="en-US"/>
    </w:rPr>
  </w:style>
  <w:style w:type="character" w:customStyle="1" w:styleId="WBVZkursiv">
    <w:name w:val="WBV_Z_kursiv"/>
    <w:uiPriority w:val="99"/>
    <w:rsid w:val="00C65E7B"/>
    <w:rPr>
      <w:i/>
      <w:iCs/>
    </w:rPr>
  </w:style>
  <w:style w:type="table" w:customStyle="1" w:styleId="Tabellenraster32">
    <w:name w:val="Tabellenraster32"/>
    <w:basedOn w:val="NormaleTabelle"/>
    <w:next w:val="Tabellenraster"/>
    <w:uiPriority w:val="39"/>
    <w:rsid w:val="00F65BB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3">
    <w:name w:val="Tabellenraster33"/>
    <w:basedOn w:val="NormaleTabelle"/>
    <w:next w:val="Tabellenraster"/>
    <w:uiPriority w:val="39"/>
    <w:rsid w:val="00505A5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BVZfett">
    <w:name w:val="WBV_Z_fett"/>
    <w:uiPriority w:val="1"/>
    <w:qFormat/>
    <w:rsid w:val="00B64447"/>
    <w:rPr>
      <w:b/>
      <w:i w:val="0"/>
    </w:rPr>
  </w:style>
  <w:style w:type="paragraph" w:customStyle="1" w:styleId="WBVGListePfeilGrn">
    <w:name w:val="WBV_G_Liste_Pfeil_Grün"/>
    <w:qFormat/>
    <w:rsid w:val="00B64447"/>
    <w:pPr>
      <w:numPr>
        <w:numId w:val="21"/>
      </w:numPr>
      <w:ind w:left="357" w:hanging="357"/>
    </w:pPr>
    <w:rPr>
      <w:rFonts w:eastAsiaTheme="minorHAnsi" w:cs="CharterITCPro-Regular"/>
      <w:color w:val="000000"/>
      <w:sz w:val="18"/>
      <w:szCs w:val="18"/>
      <w:lang w:eastAsia="en-US"/>
    </w:rPr>
  </w:style>
  <w:style w:type="table" w:customStyle="1" w:styleId="RLPTabelle1">
    <w:name w:val="RLP Tabelle1"/>
    <w:basedOn w:val="NormaleTabelle"/>
    <w:rsid w:val="005A6DB5"/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68" w:type="dxa"/>
        <w:bottom w:w="57" w:type="dxa"/>
        <w:right w:w="68" w:type="dxa"/>
      </w:tblCellMar>
    </w:tblPr>
    <w:trPr>
      <w:jc w:val="center"/>
    </w:trPr>
    <w:tblStylePr w:type="firstRow">
      <w:pPr>
        <w:wordWrap/>
        <w:spacing w:beforeLines="0" w:beforeAutospacing="0" w:afterLines="0" w:afterAutospacing="0" w:line="240" w:lineRule="auto"/>
        <w:ind w:leftChars="0" w:left="0" w:rightChars="0" w:right="0" w:firstLineChars="0" w:firstLine="0"/>
        <w:contextualSpacing w:val="0"/>
      </w:pPr>
      <w:tblPr/>
      <w:tcPr>
        <w:tcMar>
          <w:top w:w="227" w:type="dxa"/>
          <w:left w:w="68" w:type="dxa"/>
          <w:bottom w:w="227" w:type="dxa"/>
          <w:right w:w="68" w:type="dxa"/>
        </w:tcMar>
      </w:tcPr>
    </w:tblStylePr>
  </w:style>
  <w:style w:type="paragraph" w:styleId="berarbeitung">
    <w:name w:val="Revision"/>
    <w:hidden/>
    <w:uiPriority w:val="99"/>
    <w:semiHidden/>
    <w:rsid w:val="00D90BDA"/>
    <w:rPr>
      <w:sz w:val="24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B157B7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Default Paragraph Font" w:uiPriority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F25D0"/>
    <w:rPr>
      <w:sz w:val="24"/>
    </w:rPr>
  </w:style>
  <w:style w:type="paragraph" w:styleId="berschrift2">
    <w:name w:val="heading 2"/>
    <w:basedOn w:val="Standard"/>
    <w:next w:val="Standard"/>
    <w:qFormat/>
    <w:rsid w:val="009E534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9E534B"/>
    <w:pPr>
      <w:keepNext/>
      <w:outlineLvl w:val="2"/>
    </w:pPr>
    <w:rPr>
      <w:sz w:val="3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abellenberschrift">
    <w:name w:val="Tabellenüberschrift"/>
    <w:basedOn w:val="Tabellentext"/>
    <w:rsid w:val="009E534B"/>
    <w:pPr>
      <w:tabs>
        <w:tab w:val="left" w:pos="1985"/>
        <w:tab w:val="left" w:pos="3402"/>
      </w:tabs>
      <w:spacing w:before="0"/>
    </w:pPr>
    <w:rPr>
      <w:b/>
    </w:rPr>
  </w:style>
  <w:style w:type="paragraph" w:customStyle="1" w:styleId="Tabellenspiegelstrich">
    <w:name w:val="Tabellenspiegelstrich"/>
    <w:basedOn w:val="Standard"/>
    <w:rsid w:val="009E534B"/>
    <w:pPr>
      <w:numPr>
        <w:numId w:val="2"/>
      </w:numPr>
      <w:jc w:val="both"/>
    </w:pPr>
    <w:rPr>
      <w:rFonts w:eastAsia="MS Mincho" w:cs="Arial"/>
      <w:szCs w:val="24"/>
    </w:rPr>
  </w:style>
  <w:style w:type="table" w:customStyle="1" w:styleId="RLPTabelle">
    <w:name w:val="RLP Tabelle"/>
    <w:basedOn w:val="NormaleTabelle"/>
    <w:rsid w:val="009E534B"/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68" w:type="dxa"/>
        <w:bottom w:w="57" w:type="dxa"/>
        <w:right w:w="68" w:type="dxa"/>
      </w:tblCellMar>
    </w:tblPr>
    <w:trPr>
      <w:jc w:val="center"/>
    </w:trPr>
    <w:tblStylePr w:type="firstRow">
      <w:pPr>
        <w:wordWrap/>
        <w:spacing w:beforeLines="0" w:beforeAutospacing="0" w:afterLines="0" w:afterAutospacing="0" w:line="240" w:lineRule="auto"/>
        <w:ind w:leftChars="0" w:left="0" w:rightChars="0" w:right="0" w:firstLineChars="0" w:firstLine="0"/>
        <w:contextualSpacing w:val="0"/>
      </w:pPr>
      <w:tblPr/>
      <w:tcPr>
        <w:tcMar>
          <w:top w:w="227" w:type="dxa"/>
          <w:left w:w="68" w:type="dxa"/>
          <w:bottom w:w="227" w:type="dxa"/>
          <w:right w:w="68" w:type="dxa"/>
        </w:tcMar>
      </w:tcPr>
    </w:tblStylePr>
  </w:style>
  <w:style w:type="paragraph" w:customStyle="1" w:styleId="Tabellentext">
    <w:name w:val="Tabellentext"/>
    <w:basedOn w:val="Standard"/>
    <w:rsid w:val="009E534B"/>
    <w:pPr>
      <w:spacing w:before="80"/>
    </w:pPr>
    <w:rPr>
      <w:szCs w:val="24"/>
    </w:rPr>
  </w:style>
  <w:style w:type="paragraph" w:styleId="Sprechblasentext">
    <w:name w:val="Balloon Text"/>
    <w:basedOn w:val="Standard"/>
    <w:link w:val="SprechblasentextZchn"/>
    <w:rsid w:val="00B65D9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B65D9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342A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Kommentarzeichen">
    <w:name w:val="annotation reference"/>
    <w:basedOn w:val="Absatz-Standardschriftart"/>
    <w:rsid w:val="00EA145F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EA145F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rsid w:val="00EA145F"/>
  </w:style>
  <w:style w:type="paragraph" w:styleId="Kommentarthema">
    <w:name w:val="annotation subject"/>
    <w:basedOn w:val="Kommentartext"/>
    <w:next w:val="Kommentartext"/>
    <w:link w:val="KommentarthemaZchn"/>
    <w:rsid w:val="00EA145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EA145F"/>
    <w:rPr>
      <w:b/>
      <w:bCs/>
    </w:rPr>
  </w:style>
  <w:style w:type="character" w:styleId="Hyperlink">
    <w:name w:val="Hyperlink"/>
    <w:basedOn w:val="Absatz-Standardschriftart"/>
    <w:rsid w:val="007A3690"/>
    <w:rPr>
      <w:color w:val="0000FF" w:themeColor="hyperlink"/>
      <w:u w:val="single"/>
    </w:rPr>
  </w:style>
  <w:style w:type="table" w:styleId="Tabellenraster">
    <w:name w:val="Table Grid"/>
    <w:basedOn w:val="NormaleTabelle"/>
    <w:rsid w:val="002D3E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D3E45"/>
    <w:pPr>
      <w:ind w:left="720"/>
      <w:contextualSpacing/>
    </w:pPr>
  </w:style>
  <w:style w:type="paragraph" w:customStyle="1" w:styleId="WBVGGrundtext">
    <w:name w:val="WBV_G_Grundtext"/>
    <w:uiPriority w:val="99"/>
    <w:rsid w:val="002D3E45"/>
    <w:pPr>
      <w:autoSpaceDE w:val="0"/>
      <w:autoSpaceDN w:val="0"/>
      <w:adjustRightInd w:val="0"/>
      <w:spacing w:before="120" w:line="288" w:lineRule="auto"/>
      <w:jc w:val="both"/>
      <w:textAlignment w:val="center"/>
    </w:pPr>
    <w:rPr>
      <w:rFonts w:eastAsiaTheme="minorHAnsi" w:cs="CharterITCPro-Regular"/>
      <w:color w:val="000000"/>
      <w:sz w:val="18"/>
      <w:szCs w:val="18"/>
      <w:lang w:eastAsia="en-US"/>
    </w:rPr>
  </w:style>
  <w:style w:type="table" w:customStyle="1" w:styleId="Tabellenraster3">
    <w:name w:val="Tabellenraster3"/>
    <w:basedOn w:val="NormaleTabelle"/>
    <w:next w:val="Tabellenraster"/>
    <w:uiPriority w:val="39"/>
    <w:rsid w:val="002C526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1">
    <w:name w:val="Tabellenraster31"/>
    <w:basedOn w:val="NormaleTabelle"/>
    <w:next w:val="Tabellenraster"/>
    <w:uiPriority w:val="39"/>
    <w:rsid w:val="0091598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58426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8426E"/>
    <w:rPr>
      <w:sz w:val="24"/>
    </w:rPr>
  </w:style>
  <w:style w:type="paragraph" w:styleId="Fuzeile">
    <w:name w:val="footer"/>
    <w:basedOn w:val="Standard"/>
    <w:link w:val="FuzeileZchn"/>
    <w:uiPriority w:val="99"/>
    <w:unhideWhenUsed/>
    <w:rsid w:val="0058426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8426E"/>
    <w:rPr>
      <w:sz w:val="24"/>
    </w:rPr>
  </w:style>
  <w:style w:type="paragraph" w:customStyle="1" w:styleId="WBVTTabellentext">
    <w:name w:val="WBV_T_Tabellentext"/>
    <w:basedOn w:val="Standard"/>
    <w:uiPriority w:val="99"/>
    <w:rsid w:val="00C65E7B"/>
    <w:pPr>
      <w:keepNext/>
      <w:spacing w:after="120" w:line="288" w:lineRule="auto"/>
    </w:pPr>
    <w:rPr>
      <w:rFonts w:eastAsiaTheme="minorHAnsi" w:cs="Fago Pro Condensed"/>
      <w:sz w:val="18"/>
      <w:szCs w:val="18"/>
      <w:lang w:eastAsia="en-US"/>
    </w:rPr>
  </w:style>
  <w:style w:type="character" w:customStyle="1" w:styleId="WBVZkursiv">
    <w:name w:val="WBV_Z_kursiv"/>
    <w:uiPriority w:val="99"/>
    <w:rsid w:val="00C65E7B"/>
    <w:rPr>
      <w:i/>
      <w:iCs/>
    </w:rPr>
  </w:style>
  <w:style w:type="table" w:customStyle="1" w:styleId="Tabellenraster32">
    <w:name w:val="Tabellenraster32"/>
    <w:basedOn w:val="NormaleTabelle"/>
    <w:next w:val="Tabellenraster"/>
    <w:uiPriority w:val="39"/>
    <w:rsid w:val="00F65BB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3">
    <w:name w:val="Tabellenraster33"/>
    <w:basedOn w:val="NormaleTabelle"/>
    <w:next w:val="Tabellenraster"/>
    <w:uiPriority w:val="39"/>
    <w:rsid w:val="00505A5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BVZfett">
    <w:name w:val="WBV_Z_fett"/>
    <w:uiPriority w:val="1"/>
    <w:qFormat/>
    <w:rsid w:val="00B64447"/>
    <w:rPr>
      <w:b/>
      <w:i w:val="0"/>
    </w:rPr>
  </w:style>
  <w:style w:type="paragraph" w:customStyle="1" w:styleId="WBVGListePfeilGrn">
    <w:name w:val="WBV_G_Liste_Pfeil_Grün"/>
    <w:qFormat/>
    <w:rsid w:val="00B64447"/>
    <w:pPr>
      <w:numPr>
        <w:numId w:val="21"/>
      </w:numPr>
      <w:ind w:left="357" w:hanging="357"/>
    </w:pPr>
    <w:rPr>
      <w:rFonts w:eastAsiaTheme="minorHAnsi" w:cs="CharterITCPro-Regular"/>
      <w:color w:val="000000"/>
      <w:sz w:val="18"/>
      <w:szCs w:val="18"/>
      <w:lang w:eastAsia="en-US"/>
    </w:rPr>
  </w:style>
  <w:style w:type="table" w:customStyle="1" w:styleId="RLPTabelle1">
    <w:name w:val="RLP Tabelle1"/>
    <w:basedOn w:val="NormaleTabelle"/>
    <w:rsid w:val="005A6DB5"/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68" w:type="dxa"/>
        <w:bottom w:w="57" w:type="dxa"/>
        <w:right w:w="68" w:type="dxa"/>
      </w:tblCellMar>
    </w:tblPr>
    <w:trPr>
      <w:jc w:val="center"/>
    </w:trPr>
    <w:tblStylePr w:type="firstRow">
      <w:pPr>
        <w:wordWrap/>
        <w:spacing w:beforeLines="0" w:beforeAutospacing="0" w:afterLines="0" w:afterAutospacing="0" w:line="240" w:lineRule="auto"/>
        <w:ind w:leftChars="0" w:left="0" w:rightChars="0" w:right="0" w:firstLineChars="0" w:firstLine="0"/>
        <w:contextualSpacing w:val="0"/>
      </w:pPr>
      <w:tblPr/>
      <w:tcPr>
        <w:tcMar>
          <w:top w:w="227" w:type="dxa"/>
          <w:left w:w="68" w:type="dxa"/>
          <w:bottom w:w="227" w:type="dxa"/>
          <w:right w:w="68" w:type="dxa"/>
        </w:tcMar>
      </w:tcPr>
    </w:tblStylePr>
  </w:style>
  <w:style w:type="paragraph" w:styleId="berarbeitung">
    <w:name w:val="Revision"/>
    <w:hidden/>
    <w:uiPriority w:val="99"/>
    <w:semiHidden/>
    <w:rsid w:val="00D90BDA"/>
    <w:rPr>
      <w:sz w:val="24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B157B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2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yperlink" Target="https://www.youtube.com/watch?v=YXB7tqY19-I" TargetMode="External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D391DF72DFBD449EA400BE66D430AC" ma:contentTypeVersion="8" ma:contentTypeDescription="Ein neues Dokument erstellen." ma:contentTypeScope="" ma:versionID="baf449b3808eccf96e1c5bb80ef20a59">
  <xsd:schema xmlns:xsd="http://www.w3.org/2001/XMLSchema" xmlns:xs="http://www.w3.org/2001/XMLSchema" xmlns:p="http://schemas.microsoft.com/office/2006/metadata/properties" xmlns:ns2="09fb9578-f7d3-4060-b1a9-0e1c7ea6eec5" xmlns:ns3="c55253d6-9b76-4fc7-9110-58043ce34f6e" targetNamespace="http://schemas.microsoft.com/office/2006/metadata/properties" ma:root="true" ma:fieldsID="337388e4b8aafa0c78763ec2a4f84898" ns2:_="" ns3:_="">
    <xsd:import namespace="09fb9578-f7d3-4060-b1a9-0e1c7ea6eec5"/>
    <xsd:import namespace="c55253d6-9b76-4fc7-9110-58043ce34f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fb9578-f7d3-4060-b1a9-0e1c7ea6ee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5253d6-9b76-4fc7-9110-58043ce34f6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E925E8-032F-46BA-9474-A52A28AA83EB}">
  <ds:schemaRefs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c55253d6-9b76-4fc7-9110-58043ce34f6e"/>
    <ds:schemaRef ds:uri="http://schemas.microsoft.com/office/2006/metadata/properties"/>
    <ds:schemaRef ds:uri="http://purl.org/dc/terms/"/>
    <ds:schemaRef ds:uri="http://www.w3.org/XML/1998/namespace"/>
    <ds:schemaRef ds:uri="09fb9578-f7d3-4060-b1a9-0e1c7ea6eec5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CD64FCD-27D5-4BF3-879E-06DD0B2F2B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F027A9-E7FA-4FC8-BEEF-92422B0578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fb9578-f7d3-4060-b1a9-0e1c7ea6eec5"/>
    <ds:schemaRef ds:uri="c55253d6-9b76-4fc7-9110-58043ce34f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6B923EC-5E38-4E77-B2CE-8A6E38821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5985B28D.dotm</Template>
  <TotalTime>0</TotalTime>
  <Pages>18</Pages>
  <Words>541</Words>
  <Characters>4004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Informationen zur Gruppenphase</vt:lpstr>
    </vt:vector>
  </TitlesOfParts>
  <Company>MSW</Company>
  <LinksUpToDate>false</LinksUpToDate>
  <CharactersWithSpaces>4536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Informationen zur Gruppenphase</dc:title>
  <dc:creator>Gethmann</dc:creator>
  <cp:lastModifiedBy>Vera Hoffmann</cp:lastModifiedBy>
  <cp:revision>2</cp:revision>
  <cp:lastPrinted>2018-09-14T15:49:00Z</cp:lastPrinted>
  <dcterms:created xsi:type="dcterms:W3CDTF">2018-09-24T08:53:00Z</dcterms:created>
  <dcterms:modified xsi:type="dcterms:W3CDTF">2018-09-24T08:53:00Z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0x010100B8D391DF72DFBD449EA400BE66D430AC</vt:lpwstr>
  </property>
</Properties>
</file>