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34C5B" w14:textId="77777777" w:rsidR="0086675F" w:rsidRPr="00C43F10" w:rsidRDefault="0086675F" w:rsidP="00C43F10">
      <w:pPr>
        <w:spacing w:before="240"/>
        <w:jc w:val="both"/>
        <w:rPr>
          <w:rFonts w:asciiTheme="minorHAnsi" w:hAnsiTheme="minorHAnsi" w:cstheme="minorHAnsi"/>
          <w:b/>
          <w:szCs w:val="24"/>
        </w:rPr>
      </w:pPr>
      <w:r w:rsidRPr="00C43F10">
        <w:rPr>
          <w:rFonts w:asciiTheme="minorHAnsi" w:hAnsiTheme="minorHAnsi" w:cstheme="minorHAnsi"/>
          <w:b/>
          <w:szCs w:val="24"/>
        </w:rPr>
        <w:t>Tim (3. Ausbildungsjahr zum Kaufmann im Einzelhandel) liest in der Pause folgenden Newsticker (Auszug</w:t>
      </w:r>
      <w:r w:rsidR="00AE2713" w:rsidRPr="00635710">
        <w:rPr>
          <w:rStyle w:val="Funotenzeichen"/>
          <w:rFonts w:asciiTheme="minorHAnsi" w:hAnsiTheme="minorHAnsi" w:cstheme="minorHAnsi"/>
          <w:b/>
          <w:szCs w:val="24"/>
        </w:rPr>
        <w:footnoteReference w:id="1"/>
      </w:r>
      <w:r w:rsidRPr="00C43F10">
        <w:rPr>
          <w:rFonts w:asciiTheme="minorHAnsi" w:hAnsiTheme="minorHAnsi" w:cstheme="minorHAnsi"/>
          <w:b/>
          <w:szCs w:val="24"/>
        </w:rPr>
        <w:t>) auf seinem Smartphone:</w:t>
      </w:r>
    </w:p>
    <w:p w14:paraId="6E953298" w14:textId="77777777" w:rsidR="008E2BF7" w:rsidRPr="00635710" w:rsidRDefault="00F05A53" w:rsidP="0086675F">
      <w:pPr>
        <w:jc w:val="both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7ED2B9" wp14:editId="6766E7D5">
                <wp:simplePos x="0" y="0"/>
                <wp:positionH relativeFrom="column">
                  <wp:posOffset>52070</wp:posOffset>
                </wp:positionH>
                <wp:positionV relativeFrom="paragraph">
                  <wp:posOffset>173355</wp:posOffset>
                </wp:positionV>
                <wp:extent cx="5715000" cy="1935480"/>
                <wp:effectExtent l="0" t="0" r="19050" b="26670"/>
                <wp:wrapNone/>
                <wp:docPr id="21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19354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Rechteck 2" o:spid="_x0000_s1026" style="position:absolute;margin-left:4.1pt;margin-top:13.65pt;width:450pt;height:15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" filled="f" strokecolor="black [3213]" strokeweight="1.5pt">
                <v:path arrowok="t"/>
              </v:rect>
            </w:pict>
          </mc:Fallback>
        </mc:AlternateContent>
      </w:r>
    </w:p>
    <w:p w14:paraId="6CC2F4DE" w14:textId="77777777" w:rsidR="00AE2713" w:rsidRPr="00635710" w:rsidRDefault="00B94F16" w:rsidP="0086675F">
      <w:pPr>
        <w:jc w:val="both"/>
        <w:rPr>
          <w:rFonts w:asciiTheme="minorHAnsi" w:hAnsiTheme="minorHAnsi" w:cstheme="minorHAnsi"/>
          <w:szCs w:val="24"/>
        </w:rPr>
      </w:pPr>
      <w:r w:rsidRPr="00635710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87936" behindDoc="1" locked="0" layoutInCell="1" allowOverlap="1" wp14:anchorId="71D8D468" wp14:editId="2659878E">
            <wp:simplePos x="0" y="0"/>
            <wp:positionH relativeFrom="column">
              <wp:posOffset>626110</wp:posOffset>
            </wp:positionH>
            <wp:positionV relativeFrom="paragraph">
              <wp:posOffset>47625</wp:posOffset>
            </wp:positionV>
            <wp:extent cx="4810125" cy="768985"/>
            <wp:effectExtent l="0" t="0" r="0" b="0"/>
            <wp:wrapTight wrapText="bothSides">
              <wp:wrapPolygon edited="0">
                <wp:start x="0" y="0"/>
                <wp:lineTo x="0" y="20869"/>
                <wp:lineTo x="21557" y="20869"/>
                <wp:lineTo x="21557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3" t="28969" r="36835" b="54754"/>
                    <a:stretch/>
                  </pic:blipFill>
                  <pic:spPr bwMode="auto">
                    <a:xfrm>
                      <a:off x="0" y="0"/>
                      <a:ext cx="4810125" cy="76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38C809" w14:textId="77777777" w:rsidR="00AE2713" w:rsidRPr="00635710" w:rsidRDefault="00AE2713" w:rsidP="0086675F">
      <w:pPr>
        <w:jc w:val="both"/>
        <w:rPr>
          <w:rFonts w:asciiTheme="minorHAnsi" w:hAnsiTheme="minorHAnsi" w:cstheme="minorHAnsi"/>
          <w:szCs w:val="24"/>
        </w:rPr>
      </w:pPr>
    </w:p>
    <w:p w14:paraId="335EBD97" w14:textId="77777777" w:rsidR="00AE2713" w:rsidRPr="00635710" w:rsidRDefault="00AE2713" w:rsidP="0086675F">
      <w:pPr>
        <w:jc w:val="both"/>
        <w:rPr>
          <w:rFonts w:asciiTheme="minorHAnsi" w:hAnsiTheme="minorHAnsi" w:cstheme="minorHAnsi"/>
          <w:szCs w:val="24"/>
        </w:rPr>
      </w:pPr>
    </w:p>
    <w:p w14:paraId="549C05CC" w14:textId="77777777" w:rsidR="00AE2713" w:rsidRPr="00635710" w:rsidRDefault="00C43F10" w:rsidP="0086675F">
      <w:pPr>
        <w:jc w:val="both"/>
        <w:rPr>
          <w:rFonts w:asciiTheme="minorHAnsi" w:hAnsiTheme="minorHAnsi" w:cstheme="minorHAnsi"/>
          <w:szCs w:val="24"/>
        </w:rPr>
      </w:pPr>
      <w:r w:rsidRPr="00635710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85888" behindDoc="1" locked="0" layoutInCell="1" allowOverlap="1" wp14:anchorId="53B20A1B" wp14:editId="703A9E80">
            <wp:simplePos x="0" y="0"/>
            <wp:positionH relativeFrom="column">
              <wp:posOffset>175895</wp:posOffset>
            </wp:positionH>
            <wp:positionV relativeFrom="paragraph">
              <wp:posOffset>259715</wp:posOffset>
            </wp:positionV>
            <wp:extent cx="5514975" cy="1114425"/>
            <wp:effectExtent l="0" t="0" r="0" b="0"/>
            <wp:wrapTight wrapText="bothSides">
              <wp:wrapPolygon edited="0">
                <wp:start x="0" y="0"/>
                <wp:lineTo x="0" y="21415"/>
                <wp:lineTo x="21563" y="21415"/>
                <wp:lineTo x="21563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4" t="29716" r="36413" b="52663"/>
                    <a:stretch/>
                  </pic:blipFill>
                  <pic:spPr bwMode="auto">
                    <a:xfrm>
                      <a:off x="0" y="0"/>
                      <a:ext cx="551497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9748F1" w14:textId="77777777" w:rsidR="00AE2713" w:rsidRPr="00635710" w:rsidRDefault="00AE2713" w:rsidP="0086675F">
      <w:pPr>
        <w:jc w:val="both"/>
        <w:rPr>
          <w:rFonts w:asciiTheme="minorHAnsi" w:hAnsiTheme="minorHAnsi" w:cstheme="minorHAnsi"/>
          <w:szCs w:val="24"/>
        </w:rPr>
      </w:pPr>
    </w:p>
    <w:p w14:paraId="46D5F342" w14:textId="77777777" w:rsidR="0086675F" w:rsidRDefault="0086675F" w:rsidP="0086675F">
      <w:pPr>
        <w:jc w:val="both"/>
        <w:rPr>
          <w:rFonts w:asciiTheme="minorHAnsi" w:hAnsiTheme="minorHAnsi" w:cstheme="minorHAnsi"/>
          <w:b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t>Seine Freundin Tuba (</w:t>
      </w:r>
      <w:r w:rsidR="0042780F" w:rsidRPr="00635710">
        <w:rPr>
          <w:rFonts w:asciiTheme="minorHAnsi" w:hAnsiTheme="minorHAnsi" w:cstheme="minorHAnsi"/>
          <w:b/>
          <w:szCs w:val="24"/>
        </w:rPr>
        <w:t xml:space="preserve">Kauffrau im E-Commerce, </w:t>
      </w:r>
      <w:r w:rsidRPr="00635710">
        <w:rPr>
          <w:rFonts w:asciiTheme="minorHAnsi" w:hAnsiTheme="minorHAnsi" w:cstheme="minorHAnsi"/>
          <w:b/>
          <w:szCs w:val="24"/>
        </w:rPr>
        <w:t>1. Ausbildungsjahr), Marcel (</w:t>
      </w:r>
      <w:r w:rsidR="0042780F" w:rsidRPr="00635710">
        <w:rPr>
          <w:rFonts w:asciiTheme="minorHAnsi" w:hAnsiTheme="minorHAnsi" w:cstheme="minorHAnsi"/>
          <w:b/>
          <w:szCs w:val="24"/>
        </w:rPr>
        <w:t xml:space="preserve">Kaufmann im Einzelhandel, </w:t>
      </w:r>
      <w:r w:rsidRPr="00635710">
        <w:rPr>
          <w:rFonts w:asciiTheme="minorHAnsi" w:hAnsiTheme="minorHAnsi" w:cstheme="minorHAnsi"/>
          <w:b/>
          <w:szCs w:val="24"/>
        </w:rPr>
        <w:t>2. Ausbildungsjahr) und Marina (</w:t>
      </w:r>
      <w:r w:rsidR="0042780F" w:rsidRPr="00635710">
        <w:rPr>
          <w:rFonts w:asciiTheme="minorHAnsi" w:hAnsiTheme="minorHAnsi" w:cstheme="minorHAnsi"/>
          <w:b/>
          <w:szCs w:val="24"/>
        </w:rPr>
        <w:t xml:space="preserve">Kauffrau im Einzelhandel, </w:t>
      </w:r>
      <w:r w:rsidRPr="00635710">
        <w:rPr>
          <w:rFonts w:asciiTheme="minorHAnsi" w:hAnsiTheme="minorHAnsi" w:cstheme="minorHAnsi"/>
          <w:b/>
          <w:szCs w:val="24"/>
        </w:rPr>
        <w:t>2. Ausbildung</w:t>
      </w:r>
      <w:r w:rsidRPr="00635710">
        <w:rPr>
          <w:rFonts w:asciiTheme="minorHAnsi" w:hAnsiTheme="minorHAnsi" w:cstheme="minorHAnsi"/>
          <w:b/>
          <w:szCs w:val="24"/>
        </w:rPr>
        <w:t>s</w:t>
      </w:r>
      <w:r w:rsidRPr="00635710">
        <w:rPr>
          <w:rFonts w:asciiTheme="minorHAnsi" w:hAnsiTheme="minorHAnsi" w:cstheme="minorHAnsi"/>
          <w:b/>
          <w:szCs w:val="24"/>
        </w:rPr>
        <w:t>jahr) kommen hinzu. Tim konfrontiert sie direkt mit dem Newsticker:</w:t>
      </w:r>
    </w:p>
    <w:p w14:paraId="18E1FD2D" w14:textId="77777777" w:rsidR="0086675F" w:rsidRPr="00635710" w:rsidRDefault="0086675F" w:rsidP="00486508">
      <w:pPr>
        <w:tabs>
          <w:tab w:val="left" w:pos="851"/>
        </w:tabs>
        <w:spacing w:before="120"/>
        <w:ind w:left="992" w:hanging="992"/>
        <w:jc w:val="both"/>
        <w:rPr>
          <w:rFonts w:asciiTheme="minorHAnsi" w:hAnsiTheme="minorHAnsi" w:cstheme="minorHAnsi"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t>Tim:</w:t>
      </w:r>
      <w:r w:rsidRPr="00635710">
        <w:rPr>
          <w:rFonts w:asciiTheme="minorHAnsi" w:hAnsiTheme="minorHAnsi" w:cstheme="minorHAnsi"/>
          <w:szCs w:val="24"/>
        </w:rPr>
        <w:tab/>
      </w:r>
      <w:r w:rsidRPr="00635710">
        <w:rPr>
          <w:rFonts w:asciiTheme="minorHAnsi" w:hAnsiTheme="minorHAnsi" w:cstheme="minorHAnsi"/>
          <w:szCs w:val="24"/>
        </w:rPr>
        <w:tab/>
        <w:t>„Da siehst du es wieder! Wegen euch E-</w:t>
      </w:r>
      <w:proofErr w:type="spellStart"/>
      <w:r w:rsidRPr="00635710">
        <w:rPr>
          <w:rFonts w:asciiTheme="minorHAnsi" w:hAnsiTheme="minorHAnsi" w:cstheme="minorHAnsi"/>
          <w:szCs w:val="24"/>
        </w:rPr>
        <w:t>Commercelern</w:t>
      </w:r>
      <w:proofErr w:type="spellEnd"/>
      <w:r w:rsidRPr="00635710">
        <w:rPr>
          <w:rFonts w:asciiTheme="minorHAnsi" w:hAnsiTheme="minorHAnsi" w:cstheme="minorHAnsi"/>
          <w:szCs w:val="24"/>
        </w:rPr>
        <w:t xml:space="preserve"> werde ich nach der Ausbi</w:t>
      </w:r>
      <w:r w:rsidRPr="00635710">
        <w:rPr>
          <w:rFonts w:asciiTheme="minorHAnsi" w:hAnsiTheme="minorHAnsi" w:cstheme="minorHAnsi"/>
          <w:szCs w:val="24"/>
        </w:rPr>
        <w:t>l</w:t>
      </w:r>
      <w:r w:rsidRPr="00635710">
        <w:rPr>
          <w:rFonts w:asciiTheme="minorHAnsi" w:hAnsiTheme="minorHAnsi" w:cstheme="minorHAnsi"/>
          <w:szCs w:val="24"/>
        </w:rPr>
        <w:t xml:space="preserve">dung nicht übernommen. In der Stadt schließt ein Laden nach dem anderen, weil alle nur noch </w:t>
      </w:r>
      <w:r w:rsidR="00C43F10">
        <w:rPr>
          <w:rFonts w:asciiTheme="minorHAnsi" w:hAnsiTheme="minorHAnsi" w:cstheme="minorHAnsi"/>
          <w:szCs w:val="24"/>
        </w:rPr>
        <w:t xml:space="preserve">im Online-Handel </w:t>
      </w:r>
      <w:r w:rsidRPr="00635710">
        <w:rPr>
          <w:rFonts w:asciiTheme="minorHAnsi" w:hAnsiTheme="minorHAnsi" w:cstheme="minorHAnsi"/>
          <w:szCs w:val="24"/>
        </w:rPr>
        <w:t>einkaufen und keinen Wert mehr auf den persönl</w:t>
      </w:r>
      <w:r w:rsidRPr="00635710">
        <w:rPr>
          <w:rFonts w:asciiTheme="minorHAnsi" w:hAnsiTheme="minorHAnsi" w:cstheme="minorHAnsi"/>
          <w:szCs w:val="24"/>
        </w:rPr>
        <w:t>i</w:t>
      </w:r>
      <w:r w:rsidRPr="00635710">
        <w:rPr>
          <w:rFonts w:asciiTheme="minorHAnsi" w:hAnsiTheme="minorHAnsi" w:cstheme="minorHAnsi"/>
          <w:szCs w:val="24"/>
        </w:rPr>
        <w:t>chen Verkaufskontakt legen.“</w:t>
      </w:r>
    </w:p>
    <w:p w14:paraId="30BA7041" w14:textId="77777777" w:rsidR="0086675F" w:rsidRPr="00635710" w:rsidRDefault="0086675F" w:rsidP="00486508">
      <w:pPr>
        <w:tabs>
          <w:tab w:val="left" w:pos="851"/>
        </w:tabs>
        <w:spacing w:before="120"/>
        <w:ind w:left="992" w:hanging="992"/>
        <w:jc w:val="both"/>
        <w:rPr>
          <w:rFonts w:asciiTheme="minorHAnsi" w:hAnsiTheme="minorHAnsi" w:cstheme="minorHAnsi"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t>Marcel:</w:t>
      </w:r>
      <w:r w:rsidRPr="00635710">
        <w:rPr>
          <w:rFonts w:asciiTheme="minorHAnsi" w:hAnsiTheme="minorHAnsi" w:cstheme="minorHAnsi"/>
          <w:szCs w:val="24"/>
        </w:rPr>
        <w:tab/>
      </w:r>
      <w:r w:rsidRPr="00635710">
        <w:rPr>
          <w:rFonts w:asciiTheme="minorHAnsi" w:hAnsiTheme="minorHAnsi" w:cstheme="minorHAnsi"/>
          <w:szCs w:val="24"/>
        </w:rPr>
        <w:tab/>
        <w:t>„Ja, das sehe ich auch so. Gerade kleine ortsansässige Geschäfte haben kaum noch eine Chance, wenn sie nicht zusätzlich noch einen Onlineshop anbieten.“</w:t>
      </w:r>
    </w:p>
    <w:p w14:paraId="7B713D55" w14:textId="77777777" w:rsidR="00DC7C57" w:rsidRPr="00635710" w:rsidRDefault="0086675F" w:rsidP="00486508">
      <w:pPr>
        <w:tabs>
          <w:tab w:val="left" w:pos="851"/>
        </w:tabs>
        <w:spacing w:before="120"/>
        <w:ind w:left="992" w:hanging="992"/>
        <w:jc w:val="both"/>
        <w:rPr>
          <w:rFonts w:asciiTheme="minorHAnsi" w:hAnsiTheme="minorHAnsi" w:cstheme="minorHAnsi"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t>Tuba:</w:t>
      </w:r>
      <w:r w:rsidR="00FC4AA6" w:rsidRPr="00635710">
        <w:rPr>
          <w:rFonts w:asciiTheme="minorHAnsi" w:hAnsiTheme="minorHAnsi" w:cstheme="minorHAnsi"/>
          <w:szCs w:val="24"/>
        </w:rPr>
        <w:t xml:space="preserve"> </w:t>
      </w:r>
      <w:r w:rsidR="00FC4AA6" w:rsidRPr="00635710">
        <w:rPr>
          <w:rFonts w:asciiTheme="minorHAnsi" w:hAnsiTheme="minorHAnsi" w:cstheme="minorHAnsi"/>
          <w:szCs w:val="24"/>
        </w:rPr>
        <w:tab/>
      </w:r>
      <w:r w:rsidR="00FC4AA6" w:rsidRPr="00635710">
        <w:rPr>
          <w:rFonts w:asciiTheme="minorHAnsi" w:hAnsiTheme="minorHAnsi" w:cstheme="minorHAnsi"/>
          <w:szCs w:val="24"/>
        </w:rPr>
        <w:tab/>
      </w:r>
      <w:r w:rsidRPr="00635710">
        <w:rPr>
          <w:rFonts w:asciiTheme="minorHAnsi" w:hAnsiTheme="minorHAnsi" w:cstheme="minorHAnsi"/>
          <w:szCs w:val="24"/>
        </w:rPr>
        <w:t>„</w:t>
      </w:r>
      <w:r w:rsidR="00DC7C57" w:rsidRPr="00635710">
        <w:rPr>
          <w:rFonts w:asciiTheme="minorHAnsi" w:hAnsiTheme="minorHAnsi" w:cstheme="minorHAnsi"/>
          <w:szCs w:val="24"/>
        </w:rPr>
        <w:t xml:space="preserve">Für mich ist das keine große Überraschung. Die Entwicklung der letzten Jahre zeigt doch, dass das Geschäftsmodell des rein stationären Handels </w:t>
      </w:r>
      <w:r w:rsidR="00B93955" w:rsidRPr="00635710">
        <w:rPr>
          <w:rFonts w:asciiTheme="minorHAnsi" w:hAnsiTheme="minorHAnsi" w:cstheme="minorHAnsi"/>
          <w:szCs w:val="24"/>
        </w:rPr>
        <w:t xml:space="preserve">im Grunde </w:t>
      </w:r>
      <w:r w:rsidR="00DC7C57" w:rsidRPr="00635710">
        <w:rPr>
          <w:rFonts w:asciiTheme="minorHAnsi" w:hAnsiTheme="minorHAnsi" w:cstheme="minorHAnsi"/>
          <w:szCs w:val="24"/>
        </w:rPr>
        <w:t>au</w:t>
      </w:r>
      <w:r w:rsidR="00DC7C57" w:rsidRPr="00635710">
        <w:rPr>
          <w:rFonts w:asciiTheme="minorHAnsi" w:hAnsiTheme="minorHAnsi" w:cstheme="minorHAnsi"/>
          <w:szCs w:val="24"/>
        </w:rPr>
        <w:t>s</w:t>
      </w:r>
      <w:r w:rsidR="00DC7C57" w:rsidRPr="00635710">
        <w:rPr>
          <w:rFonts w:asciiTheme="minorHAnsi" w:hAnsiTheme="minorHAnsi" w:cstheme="minorHAnsi"/>
          <w:szCs w:val="24"/>
        </w:rPr>
        <w:t>gedient hat. Man muss einfach mit der Zeit gehen und sich von der eindimension</w:t>
      </w:r>
      <w:r w:rsidR="00DC7C57" w:rsidRPr="00635710">
        <w:rPr>
          <w:rFonts w:asciiTheme="minorHAnsi" w:hAnsiTheme="minorHAnsi" w:cstheme="minorHAnsi"/>
          <w:szCs w:val="24"/>
        </w:rPr>
        <w:t>a</w:t>
      </w:r>
      <w:r w:rsidR="00DC7C57" w:rsidRPr="00635710">
        <w:rPr>
          <w:rFonts w:asciiTheme="minorHAnsi" w:hAnsiTheme="minorHAnsi" w:cstheme="minorHAnsi"/>
          <w:szCs w:val="24"/>
        </w:rPr>
        <w:t>len Denkweise verabschieden</w:t>
      </w:r>
      <w:r w:rsidR="00101DDB" w:rsidRPr="00635710">
        <w:rPr>
          <w:rFonts w:asciiTheme="minorHAnsi" w:hAnsiTheme="minorHAnsi" w:cstheme="minorHAnsi"/>
          <w:szCs w:val="24"/>
        </w:rPr>
        <w:t xml:space="preserve">. </w:t>
      </w:r>
      <w:r w:rsidR="003C6556" w:rsidRPr="00635710">
        <w:rPr>
          <w:rFonts w:asciiTheme="minorHAnsi" w:hAnsiTheme="minorHAnsi" w:cstheme="minorHAnsi"/>
          <w:szCs w:val="24"/>
        </w:rPr>
        <w:t xml:space="preserve">Im Handel sind </w:t>
      </w:r>
      <w:r w:rsidR="006920DA" w:rsidRPr="00635710">
        <w:rPr>
          <w:rFonts w:asciiTheme="minorHAnsi" w:hAnsiTheme="minorHAnsi" w:cstheme="minorHAnsi"/>
          <w:szCs w:val="24"/>
        </w:rPr>
        <w:t xml:space="preserve">Multi-Channel- und Cross-Channel-Käufe </w:t>
      </w:r>
      <w:r w:rsidR="00557D7A" w:rsidRPr="00635710">
        <w:rPr>
          <w:rFonts w:asciiTheme="minorHAnsi" w:hAnsiTheme="minorHAnsi" w:cstheme="minorHAnsi"/>
          <w:szCs w:val="24"/>
        </w:rPr>
        <w:t xml:space="preserve">mittlerweile </w:t>
      </w:r>
      <w:r w:rsidR="00666C01" w:rsidRPr="00635710">
        <w:rPr>
          <w:rFonts w:asciiTheme="minorHAnsi" w:hAnsiTheme="minorHAnsi" w:cstheme="minorHAnsi"/>
          <w:szCs w:val="24"/>
        </w:rPr>
        <w:t>Standard</w:t>
      </w:r>
      <w:r w:rsidR="00557D7A" w:rsidRPr="00635710">
        <w:rPr>
          <w:rFonts w:asciiTheme="minorHAnsi" w:hAnsiTheme="minorHAnsi" w:cstheme="minorHAnsi"/>
          <w:szCs w:val="24"/>
        </w:rPr>
        <w:t>. I</w:t>
      </w:r>
      <w:r w:rsidR="00666C01" w:rsidRPr="00635710">
        <w:rPr>
          <w:rFonts w:asciiTheme="minorHAnsi" w:hAnsiTheme="minorHAnsi" w:cstheme="minorHAnsi"/>
          <w:szCs w:val="24"/>
        </w:rPr>
        <w:t xml:space="preserve">ch </w:t>
      </w:r>
      <w:r w:rsidR="00101DDB" w:rsidRPr="00635710">
        <w:rPr>
          <w:rFonts w:asciiTheme="minorHAnsi" w:hAnsiTheme="minorHAnsi" w:cstheme="minorHAnsi"/>
          <w:szCs w:val="24"/>
        </w:rPr>
        <w:t>fin</w:t>
      </w:r>
      <w:r w:rsidR="00666C01" w:rsidRPr="00635710">
        <w:rPr>
          <w:rFonts w:asciiTheme="minorHAnsi" w:hAnsiTheme="minorHAnsi" w:cstheme="minorHAnsi"/>
          <w:szCs w:val="24"/>
        </w:rPr>
        <w:t>de</w:t>
      </w:r>
      <w:r w:rsidR="00DC7C57" w:rsidRPr="00635710">
        <w:rPr>
          <w:rFonts w:asciiTheme="minorHAnsi" w:hAnsiTheme="minorHAnsi" w:cstheme="minorHAnsi"/>
          <w:szCs w:val="24"/>
        </w:rPr>
        <w:t xml:space="preserve">, dass gerade im E-Commerce </w:t>
      </w:r>
      <w:r w:rsidR="00442233" w:rsidRPr="00635710">
        <w:rPr>
          <w:rFonts w:asciiTheme="minorHAnsi" w:hAnsiTheme="minorHAnsi" w:cstheme="minorHAnsi"/>
          <w:szCs w:val="24"/>
        </w:rPr>
        <w:t xml:space="preserve">sehr </w:t>
      </w:r>
      <w:r w:rsidR="00DC7C57" w:rsidRPr="00635710">
        <w:rPr>
          <w:rFonts w:asciiTheme="minorHAnsi" w:hAnsiTheme="minorHAnsi" w:cstheme="minorHAnsi"/>
          <w:szCs w:val="24"/>
        </w:rPr>
        <w:t xml:space="preserve">viel </w:t>
      </w:r>
      <w:r w:rsidR="00666C01" w:rsidRPr="00635710">
        <w:rPr>
          <w:rFonts w:asciiTheme="minorHAnsi" w:hAnsiTheme="minorHAnsi" w:cstheme="minorHAnsi"/>
          <w:szCs w:val="24"/>
        </w:rPr>
        <w:t>Z</w:t>
      </w:r>
      <w:r w:rsidR="00666C01" w:rsidRPr="00635710">
        <w:rPr>
          <w:rFonts w:asciiTheme="minorHAnsi" w:hAnsiTheme="minorHAnsi" w:cstheme="minorHAnsi"/>
          <w:szCs w:val="24"/>
        </w:rPr>
        <w:t>u</w:t>
      </w:r>
      <w:r w:rsidR="00666C01" w:rsidRPr="00635710">
        <w:rPr>
          <w:rFonts w:asciiTheme="minorHAnsi" w:hAnsiTheme="minorHAnsi" w:cstheme="minorHAnsi"/>
          <w:szCs w:val="24"/>
        </w:rPr>
        <w:t>kunftsp</w:t>
      </w:r>
      <w:r w:rsidR="00DC7C57" w:rsidRPr="00635710">
        <w:rPr>
          <w:rFonts w:asciiTheme="minorHAnsi" w:hAnsiTheme="minorHAnsi" w:cstheme="minorHAnsi"/>
          <w:szCs w:val="24"/>
        </w:rPr>
        <w:t>oten</w:t>
      </w:r>
      <w:r w:rsidR="00101DDB" w:rsidRPr="00635710">
        <w:rPr>
          <w:rFonts w:asciiTheme="minorHAnsi" w:hAnsiTheme="minorHAnsi" w:cstheme="minorHAnsi"/>
          <w:szCs w:val="24"/>
        </w:rPr>
        <w:t>tial steckt</w:t>
      </w:r>
      <w:r w:rsidR="00557D7A" w:rsidRPr="00635710">
        <w:rPr>
          <w:rFonts w:asciiTheme="minorHAnsi" w:hAnsiTheme="minorHAnsi" w:cstheme="minorHAnsi"/>
          <w:szCs w:val="24"/>
        </w:rPr>
        <w:t xml:space="preserve"> und ich meinen Ausbildungsberuf richtig gewählt habe.</w:t>
      </w:r>
      <w:r w:rsidR="00101DDB" w:rsidRPr="00635710">
        <w:rPr>
          <w:rFonts w:asciiTheme="minorHAnsi" w:hAnsiTheme="minorHAnsi" w:cstheme="minorHAnsi"/>
          <w:szCs w:val="24"/>
        </w:rPr>
        <w:t>“</w:t>
      </w:r>
    </w:p>
    <w:p w14:paraId="424AF046" w14:textId="77777777" w:rsidR="00D57720" w:rsidRPr="00635710" w:rsidRDefault="0086675F" w:rsidP="00486508">
      <w:pPr>
        <w:tabs>
          <w:tab w:val="left" w:pos="851"/>
        </w:tabs>
        <w:spacing w:before="120"/>
        <w:ind w:left="992" w:hanging="992"/>
        <w:jc w:val="both"/>
        <w:rPr>
          <w:rFonts w:asciiTheme="minorHAnsi" w:hAnsiTheme="minorHAnsi" w:cstheme="minorHAnsi"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t>Marina:</w:t>
      </w:r>
      <w:r w:rsidRPr="00635710">
        <w:rPr>
          <w:rFonts w:asciiTheme="minorHAnsi" w:hAnsiTheme="minorHAnsi" w:cstheme="minorHAnsi"/>
          <w:b/>
          <w:szCs w:val="24"/>
        </w:rPr>
        <w:tab/>
      </w:r>
      <w:r w:rsidR="00793C50" w:rsidRPr="00635710">
        <w:rPr>
          <w:rFonts w:asciiTheme="minorHAnsi" w:hAnsiTheme="minorHAnsi" w:cstheme="minorHAnsi"/>
          <w:b/>
          <w:szCs w:val="24"/>
        </w:rPr>
        <w:tab/>
      </w:r>
      <w:r w:rsidRPr="00635710">
        <w:rPr>
          <w:rFonts w:asciiTheme="minorHAnsi" w:hAnsiTheme="minorHAnsi" w:cstheme="minorHAnsi"/>
          <w:szCs w:val="24"/>
        </w:rPr>
        <w:t>„</w:t>
      </w:r>
      <w:r w:rsidR="003E6EB2" w:rsidRPr="00635710">
        <w:rPr>
          <w:rFonts w:asciiTheme="minorHAnsi" w:hAnsiTheme="minorHAnsi" w:cstheme="minorHAnsi"/>
          <w:szCs w:val="24"/>
        </w:rPr>
        <w:t xml:space="preserve">Das </w:t>
      </w:r>
      <w:r w:rsidR="0034616E" w:rsidRPr="00635710">
        <w:rPr>
          <w:rFonts w:asciiTheme="minorHAnsi" w:hAnsiTheme="minorHAnsi" w:cstheme="minorHAnsi"/>
          <w:szCs w:val="24"/>
        </w:rPr>
        <w:t>kann</w:t>
      </w:r>
      <w:r w:rsidR="000B7EF3" w:rsidRPr="00635710">
        <w:rPr>
          <w:rFonts w:asciiTheme="minorHAnsi" w:hAnsiTheme="minorHAnsi" w:cstheme="minorHAnsi"/>
          <w:szCs w:val="24"/>
        </w:rPr>
        <w:t xml:space="preserve"> ja alles sein</w:t>
      </w:r>
      <w:r w:rsidR="003E6EB2" w:rsidRPr="00635710">
        <w:rPr>
          <w:rFonts w:asciiTheme="minorHAnsi" w:hAnsiTheme="minorHAnsi" w:cstheme="minorHAnsi"/>
          <w:szCs w:val="24"/>
        </w:rPr>
        <w:t xml:space="preserve">. Allerdings </w:t>
      </w:r>
      <w:r w:rsidR="00275D2C" w:rsidRPr="00635710">
        <w:rPr>
          <w:rFonts w:asciiTheme="minorHAnsi" w:hAnsiTheme="minorHAnsi" w:cstheme="minorHAnsi"/>
          <w:szCs w:val="24"/>
        </w:rPr>
        <w:t>finde ich, dass</w:t>
      </w:r>
      <w:r w:rsidR="000B7EF3" w:rsidRPr="00635710">
        <w:rPr>
          <w:rFonts w:asciiTheme="minorHAnsi" w:hAnsiTheme="minorHAnsi" w:cstheme="minorHAnsi"/>
          <w:szCs w:val="24"/>
        </w:rPr>
        <w:t xml:space="preserve"> auch noch andere Dinge </w:t>
      </w:r>
      <w:r w:rsidR="000C7BA6" w:rsidRPr="00635710">
        <w:rPr>
          <w:rFonts w:asciiTheme="minorHAnsi" w:hAnsiTheme="minorHAnsi" w:cstheme="minorHAnsi"/>
          <w:szCs w:val="24"/>
        </w:rPr>
        <w:t>beachtet</w:t>
      </w:r>
      <w:r w:rsidR="00275D2C" w:rsidRPr="00635710">
        <w:rPr>
          <w:rFonts w:asciiTheme="minorHAnsi" w:hAnsiTheme="minorHAnsi" w:cstheme="minorHAnsi"/>
          <w:szCs w:val="24"/>
        </w:rPr>
        <w:t xml:space="preserve"> werden müssen</w:t>
      </w:r>
      <w:r w:rsidR="000B7EF3" w:rsidRPr="00635710">
        <w:rPr>
          <w:rFonts w:asciiTheme="minorHAnsi" w:hAnsiTheme="minorHAnsi" w:cstheme="minorHAnsi"/>
          <w:szCs w:val="24"/>
        </w:rPr>
        <w:t xml:space="preserve">. </w:t>
      </w:r>
      <w:r w:rsidR="00D57720" w:rsidRPr="00635710">
        <w:rPr>
          <w:rFonts w:asciiTheme="minorHAnsi" w:hAnsiTheme="minorHAnsi" w:cstheme="minorHAnsi"/>
          <w:szCs w:val="24"/>
        </w:rPr>
        <w:t xml:space="preserve">Ich habe z. B. kürzlich gelesen, dass der </w:t>
      </w:r>
      <w:r w:rsidR="000136C7" w:rsidRPr="00635710">
        <w:rPr>
          <w:rFonts w:asciiTheme="minorHAnsi" w:hAnsiTheme="minorHAnsi" w:cstheme="minorHAnsi"/>
          <w:szCs w:val="24"/>
        </w:rPr>
        <w:t>wachsende</w:t>
      </w:r>
      <w:r w:rsidR="00D57720" w:rsidRPr="00635710">
        <w:rPr>
          <w:rFonts w:asciiTheme="minorHAnsi" w:hAnsiTheme="minorHAnsi" w:cstheme="minorHAnsi"/>
          <w:szCs w:val="24"/>
        </w:rPr>
        <w:t xml:space="preserve"> Online-Handel das Sendungsvolumen in den letzten Jahren </w:t>
      </w:r>
      <w:r w:rsidR="002A70BD" w:rsidRPr="00635710">
        <w:rPr>
          <w:rFonts w:asciiTheme="minorHAnsi" w:hAnsiTheme="minorHAnsi" w:cstheme="minorHAnsi"/>
          <w:szCs w:val="24"/>
        </w:rPr>
        <w:t xml:space="preserve">sehr </w:t>
      </w:r>
      <w:r w:rsidR="00D57720" w:rsidRPr="00635710">
        <w:rPr>
          <w:rFonts w:asciiTheme="minorHAnsi" w:hAnsiTheme="minorHAnsi" w:cstheme="minorHAnsi"/>
          <w:szCs w:val="24"/>
        </w:rPr>
        <w:t xml:space="preserve">stark erhöht hat. Auf den Straßen sieht man </w:t>
      </w:r>
      <w:r w:rsidR="000C7BA6" w:rsidRPr="00635710">
        <w:rPr>
          <w:rFonts w:asciiTheme="minorHAnsi" w:hAnsiTheme="minorHAnsi" w:cstheme="minorHAnsi"/>
          <w:szCs w:val="24"/>
        </w:rPr>
        <w:t xml:space="preserve">auch </w:t>
      </w:r>
      <w:r w:rsidR="00D57720" w:rsidRPr="00635710">
        <w:rPr>
          <w:rFonts w:asciiTheme="minorHAnsi" w:hAnsiTheme="minorHAnsi" w:cstheme="minorHAnsi"/>
          <w:szCs w:val="24"/>
        </w:rPr>
        <w:t xml:space="preserve">immer mehr Amazon-, Hermes- und DHL-Fahrzeuge, die mit ihren Dieseln die Luft verpesten. </w:t>
      </w:r>
      <w:r w:rsidR="00557D7A" w:rsidRPr="00635710">
        <w:rPr>
          <w:rFonts w:asciiTheme="minorHAnsi" w:hAnsiTheme="minorHAnsi" w:cstheme="minorHAnsi"/>
          <w:szCs w:val="24"/>
        </w:rPr>
        <w:t xml:space="preserve">Aus ökologischer Sicht ist diese </w:t>
      </w:r>
      <w:r w:rsidR="00D57720" w:rsidRPr="00635710">
        <w:rPr>
          <w:rFonts w:asciiTheme="minorHAnsi" w:hAnsiTheme="minorHAnsi" w:cstheme="minorHAnsi"/>
          <w:szCs w:val="24"/>
        </w:rPr>
        <w:t>Entwicklung sehr kritisch zu beurteilen</w:t>
      </w:r>
      <w:r w:rsidR="002E3441" w:rsidRPr="00635710">
        <w:rPr>
          <w:rFonts w:asciiTheme="minorHAnsi" w:hAnsiTheme="minorHAnsi" w:cstheme="minorHAnsi"/>
          <w:szCs w:val="24"/>
        </w:rPr>
        <w:t>!</w:t>
      </w:r>
      <w:r w:rsidR="00B813F0" w:rsidRPr="00635710">
        <w:rPr>
          <w:rFonts w:asciiTheme="minorHAnsi" w:hAnsiTheme="minorHAnsi" w:cstheme="minorHAnsi"/>
          <w:szCs w:val="24"/>
        </w:rPr>
        <w:t>“</w:t>
      </w:r>
    </w:p>
    <w:p w14:paraId="377B313F" w14:textId="0C1D0C7D" w:rsidR="00D64554" w:rsidRDefault="0086675F" w:rsidP="00D64554">
      <w:pPr>
        <w:tabs>
          <w:tab w:val="left" w:pos="851"/>
        </w:tabs>
        <w:spacing w:before="120"/>
        <w:ind w:left="992" w:hanging="992"/>
        <w:jc w:val="both"/>
        <w:rPr>
          <w:rFonts w:asciiTheme="minorHAnsi" w:hAnsiTheme="minorHAnsi" w:cstheme="minorHAnsi"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t>Tuba:</w:t>
      </w:r>
      <w:r w:rsidRPr="00635710">
        <w:rPr>
          <w:rFonts w:asciiTheme="minorHAnsi" w:hAnsiTheme="minorHAnsi" w:cstheme="minorHAnsi"/>
          <w:szCs w:val="24"/>
        </w:rPr>
        <w:tab/>
      </w:r>
      <w:r w:rsidRPr="00635710">
        <w:rPr>
          <w:rFonts w:asciiTheme="minorHAnsi" w:hAnsiTheme="minorHAnsi" w:cstheme="minorHAnsi"/>
          <w:szCs w:val="24"/>
        </w:rPr>
        <w:tab/>
        <w:t xml:space="preserve">„Oh, da habt ihr ja ganz schöne Vorbehalte gegen den E-Commerce. </w:t>
      </w:r>
      <w:r w:rsidR="00864805" w:rsidRPr="00635710">
        <w:rPr>
          <w:rFonts w:asciiTheme="minorHAnsi" w:hAnsiTheme="minorHAnsi" w:cstheme="minorHAnsi"/>
          <w:szCs w:val="24"/>
        </w:rPr>
        <w:t>Schade, dass die Pause</w:t>
      </w:r>
      <w:r w:rsidRPr="00635710">
        <w:rPr>
          <w:rFonts w:asciiTheme="minorHAnsi" w:hAnsiTheme="minorHAnsi" w:cstheme="minorHAnsi"/>
          <w:szCs w:val="24"/>
        </w:rPr>
        <w:t xml:space="preserve"> gleich schon um</w:t>
      </w:r>
      <w:r w:rsidR="00864805" w:rsidRPr="00635710">
        <w:rPr>
          <w:rFonts w:asciiTheme="minorHAnsi" w:hAnsiTheme="minorHAnsi" w:cstheme="minorHAnsi"/>
          <w:szCs w:val="24"/>
        </w:rPr>
        <w:t xml:space="preserve"> ist.</w:t>
      </w:r>
      <w:r w:rsidRPr="00635710">
        <w:rPr>
          <w:rFonts w:asciiTheme="minorHAnsi" w:hAnsiTheme="minorHAnsi" w:cstheme="minorHAnsi"/>
          <w:szCs w:val="24"/>
        </w:rPr>
        <w:t xml:space="preserve"> </w:t>
      </w:r>
      <w:r w:rsidR="006D2DEC" w:rsidRPr="00635710">
        <w:rPr>
          <w:rFonts w:asciiTheme="minorHAnsi" w:hAnsiTheme="minorHAnsi" w:cstheme="minorHAnsi"/>
          <w:szCs w:val="24"/>
        </w:rPr>
        <w:t xml:space="preserve">Was haltet Ihr davon, wenn Ihr euch im Laufe der Woche mal zusammensetzt, eure Vorbehalte </w:t>
      </w:r>
      <w:r w:rsidR="00B94F16" w:rsidRPr="00635710">
        <w:rPr>
          <w:rFonts w:asciiTheme="minorHAnsi" w:hAnsiTheme="minorHAnsi" w:cstheme="minorHAnsi"/>
          <w:szCs w:val="24"/>
        </w:rPr>
        <w:t xml:space="preserve">konkret </w:t>
      </w:r>
      <w:r w:rsidR="006D2DEC" w:rsidRPr="00635710">
        <w:rPr>
          <w:rFonts w:asciiTheme="minorHAnsi" w:hAnsiTheme="minorHAnsi" w:cstheme="minorHAnsi"/>
          <w:szCs w:val="24"/>
        </w:rPr>
        <w:t xml:space="preserve">formuliert und </w:t>
      </w:r>
      <w:r w:rsidR="00F479B4" w:rsidRPr="00635710">
        <w:rPr>
          <w:rFonts w:asciiTheme="minorHAnsi" w:hAnsiTheme="minorHAnsi" w:cstheme="minorHAnsi"/>
          <w:szCs w:val="24"/>
        </w:rPr>
        <w:t>herausfindet</w:t>
      </w:r>
      <w:r w:rsidR="000F0436" w:rsidRPr="00635710">
        <w:rPr>
          <w:rFonts w:asciiTheme="minorHAnsi" w:hAnsiTheme="minorHAnsi" w:cstheme="minorHAnsi"/>
          <w:szCs w:val="24"/>
        </w:rPr>
        <w:t>, wie stichhaltig diese eigentlich sind</w:t>
      </w:r>
      <w:r w:rsidR="006D2DEC" w:rsidRPr="00635710">
        <w:rPr>
          <w:rFonts w:asciiTheme="minorHAnsi" w:hAnsiTheme="minorHAnsi" w:cstheme="minorHAnsi"/>
          <w:szCs w:val="24"/>
        </w:rPr>
        <w:t>? Ich werde die Zeit nutzen, um meine Pro-Argumente zu verschriftlichen, so dass wir bei unserem nächsten Treffen ausfüh</w:t>
      </w:r>
      <w:r w:rsidR="006D2DEC" w:rsidRPr="00635710">
        <w:rPr>
          <w:rFonts w:asciiTheme="minorHAnsi" w:hAnsiTheme="minorHAnsi" w:cstheme="minorHAnsi"/>
          <w:szCs w:val="24"/>
        </w:rPr>
        <w:t>r</w:t>
      </w:r>
      <w:r w:rsidR="006D2DEC" w:rsidRPr="00635710">
        <w:rPr>
          <w:rFonts w:asciiTheme="minorHAnsi" w:hAnsiTheme="minorHAnsi" w:cstheme="minorHAnsi"/>
          <w:szCs w:val="24"/>
        </w:rPr>
        <w:t>lich diskutieren können …“</w:t>
      </w:r>
      <w:r w:rsidR="00D64554">
        <w:rPr>
          <w:rFonts w:asciiTheme="minorHAnsi" w:hAnsiTheme="minorHAnsi" w:cstheme="minorHAnsi"/>
          <w:szCs w:val="24"/>
        </w:rPr>
        <w:br w:type="page"/>
      </w:r>
    </w:p>
    <w:p w14:paraId="5696D55D" w14:textId="77777777" w:rsidR="000158E1" w:rsidRPr="00635710" w:rsidRDefault="000158E1" w:rsidP="00561B81">
      <w:pPr>
        <w:tabs>
          <w:tab w:val="left" w:pos="2552"/>
        </w:tabs>
        <w:rPr>
          <w:rFonts w:asciiTheme="minorHAnsi" w:hAnsiTheme="minorHAnsi" w:cstheme="minorHAnsi"/>
          <w:b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lastRenderedPageBreak/>
        <w:t xml:space="preserve">Mögliche </w:t>
      </w:r>
      <w:r w:rsidR="00C43F10">
        <w:rPr>
          <w:rFonts w:asciiTheme="minorHAnsi" w:hAnsiTheme="minorHAnsi" w:cstheme="minorHAnsi"/>
          <w:b/>
          <w:szCs w:val="24"/>
        </w:rPr>
        <w:t xml:space="preserve">Lösung der </w:t>
      </w:r>
      <w:r w:rsidRPr="00635710">
        <w:rPr>
          <w:rFonts w:asciiTheme="minorHAnsi" w:hAnsiTheme="minorHAnsi" w:cstheme="minorHAnsi"/>
          <w:b/>
          <w:szCs w:val="24"/>
        </w:rPr>
        <w:t>Schüler</w:t>
      </w:r>
      <w:r w:rsidR="00C43F10">
        <w:rPr>
          <w:rFonts w:asciiTheme="minorHAnsi" w:hAnsiTheme="minorHAnsi" w:cstheme="minorHAnsi"/>
          <w:b/>
          <w:szCs w:val="24"/>
        </w:rPr>
        <w:t>*innen</w:t>
      </w:r>
      <w:r w:rsidRPr="00635710">
        <w:rPr>
          <w:rFonts w:asciiTheme="minorHAnsi" w:hAnsiTheme="minorHAnsi" w:cstheme="minorHAnsi"/>
          <w:b/>
          <w:szCs w:val="24"/>
        </w:rPr>
        <w:t>:</w:t>
      </w:r>
      <w:r w:rsidR="00C43F10">
        <w:rPr>
          <w:rFonts w:asciiTheme="minorHAnsi" w:hAnsiTheme="minorHAnsi" w:cstheme="minorHAnsi"/>
          <w:b/>
          <w:szCs w:val="24"/>
        </w:rPr>
        <w:t xml:space="preserve"> </w:t>
      </w:r>
      <w:r w:rsidRPr="00635710">
        <w:rPr>
          <w:rFonts w:asciiTheme="minorHAnsi" w:hAnsiTheme="minorHAnsi" w:cstheme="minorHAnsi"/>
          <w:b/>
          <w:szCs w:val="24"/>
        </w:rPr>
        <w:t>Arbeitsplan</w:t>
      </w:r>
    </w:p>
    <w:p w14:paraId="73842779" w14:textId="77777777" w:rsidR="00AB20A0" w:rsidRPr="00635710" w:rsidRDefault="00F05A53" w:rsidP="00561B81">
      <w:pPr>
        <w:tabs>
          <w:tab w:val="left" w:pos="2552"/>
        </w:tabs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DF7589" wp14:editId="7EACC4EF">
                <wp:simplePos x="0" y="0"/>
                <wp:positionH relativeFrom="column">
                  <wp:posOffset>13970</wp:posOffset>
                </wp:positionH>
                <wp:positionV relativeFrom="paragraph">
                  <wp:posOffset>179070</wp:posOffset>
                </wp:positionV>
                <wp:extent cx="5621655" cy="6805930"/>
                <wp:effectExtent l="13970" t="7620" r="12700" b="6350"/>
                <wp:wrapNone/>
                <wp:docPr id="2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1655" cy="680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5B62A" w14:textId="77777777" w:rsidR="002B605F" w:rsidRPr="002E13D1" w:rsidRDefault="002B605F" w:rsidP="006648D6">
                            <w:pPr>
                              <w:tabs>
                                <w:tab w:val="left" w:pos="851"/>
                              </w:tabs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842DD6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>Thema:</w:t>
                            </w: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ab/>
                            </w: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ab/>
                            </w:r>
                            <w:r w:rsidRPr="00276BAF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Vorbehalte gegen den E-Commerce versus Pro-Argumente</w:t>
                            </w:r>
                          </w:p>
                          <w:p w14:paraId="001A4187" w14:textId="77777777" w:rsidR="002B605F" w:rsidRPr="002E13D1" w:rsidRDefault="002B605F" w:rsidP="006648D6">
                            <w:pPr>
                              <w:tabs>
                                <w:tab w:val="left" w:pos="1418"/>
                              </w:tabs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Sozialform:</w:t>
                            </w: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ab/>
                              <w:t>Gruppenarbeit</w:t>
                            </w:r>
                          </w:p>
                          <w:p w14:paraId="0A508A79" w14:textId="77777777" w:rsidR="002B605F" w:rsidRPr="002E13D1" w:rsidRDefault="002B605F" w:rsidP="006648D6">
                            <w:pPr>
                              <w:tabs>
                                <w:tab w:val="left" w:pos="2552"/>
                              </w:tabs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4EDD00CD" w14:textId="77777777" w:rsidR="002B605F" w:rsidRPr="002E13D1" w:rsidRDefault="002B605F" w:rsidP="006648D6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552"/>
                              </w:tabs>
                              <w:ind w:left="284" w:hanging="284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Vorbehalte gegen den E-Commerce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formulieren</w:t>
                            </w:r>
                          </w:p>
                          <w:p w14:paraId="0F748D36" w14:textId="77777777" w:rsidR="002B605F" w:rsidRDefault="002B605F" w:rsidP="006648D6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552"/>
                              </w:tabs>
                              <w:ind w:left="567" w:hanging="283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Vorgehen/Methode: *</w:t>
                            </w:r>
                            <w:r w:rsidRPr="002E13D1">
                              <w:rPr>
                                <w:rFonts w:asciiTheme="minorHAnsi" w:hAnsiTheme="minorHAnsi" w:cstheme="minorHAnsi"/>
                                <w:i/>
                                <w:szCs w:val="24"/>
                              </w:rPr>
                              <w:t>Placemat</w:t>
                            </w: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*</w:t>
                            </w:r>
                          </w:p>
                          <w:p w14:paraId="289CCE12" w14:textId="229A4BC0" w:rsidR="00353696" w:rsidRPr="002E13D1" w:rsidRDefault="00353696" w:rsidP="006648D6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552"/>
                              </w:tabs>
                              <w:ind w:left="567" w:hanging="283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Zeit: _______</w:t>
                            </w:r>
                          </w:p>
                          <w:p w14:paraId="055A0585" w14:textId="77777777" w:rsidR="002B605F" w:rsidRPr="002E13D1" w:rsidRDefault="002B605F" w:rsidP="006648D6">
                            <w:pPr>
                              <w:tabs>
                                <w:tab w:val="left" w:pos="2552"/>
                              </w:tabs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69927BEE" w14:textId="77777777" w:rsidR="002B605F" w:rsidRPr="002E13D1" w:rsidRDefault="002B605F" w:rsidP="006648D6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552"/>
                              </w:tabs>
                              <w:ind w:left="284" w:hanging="284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Vorbehalte auf Stichhaltigkeit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prüfen</w:t>
                            </w:r>
                          </w:p>
                          <w:p w14:paraId="33A957A4" w14:textId="77777777" w:rsidR="002B605F" w:rsidRPr="002E13D1" w:rsidRDefault="002B605F" w:rsidP="006648D6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552"/>
                              </w:tabs>
                              <w:ind w:left="567" w:hanging="283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Internetrecherche: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Datenmaterial, Statistiken, Analysen, Fachartikel, …</w:t>
                            </w:r>
                          </w:p>
                          <w:p w14:paraId="029403ED" w14:textId="77777777" w:rsidR="002B605F" w:rsidRDefault="002B605F" w:rsidP="006648D6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552"/>
                              </w:tabs>
                              <w:ind w:left="567" w:hanging="283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Rechercheergebnisse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auswerten und aufbereiten</w:t>
                            </w: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: *</w:t>
                            </w:r>
                            <w:r w:rsidRPr="002E13D1">
                              <w:rPr>
                                <w:rFonts w:asciiTheme="minorHAnsi" w:hAnsiTheme="minorHAnsi" w:cstheme="minorHAnsi"/>
                                <w:i/>
                                <w:szCs w:val="24"/>
                              </w:rPr>
                              <w:t>MS Word/MS PowerPoint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Cs w:val="24"/>
                              </w:rPr>
                              <w:t>/MS Excel</w:t>
                            </w: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*</w:t>
                            </w:r>
                          </w:p>
                          <w:p w14:paraId="45B5A55C" w14:textId="6DAD5EAB" w:rsidR="00B82A37" w:rsidRPr="002E13D1" w:rsidRDefault="00B82A37" w:rsidP="006648D6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552"/>
                              </w:tabs>
                              <w:ind w:left="567" w:hanging="283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Zeit: _______</w:t>
                            </w:r>
                          </w:p>
                          <w:p w14:paraId="03674A4E" w14:textId="77777777" w:rsidR="002B605F" w:rsidRPr="002E13D1" w:rsidRDefault="002B605F" w:rsidP="006648D6">
                            <w:pPr>
                              <w:tabs>
                                <w:tab w:val="left" w:pos="2552"/>
                              </w:tabs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2C9A5673" w14:textId="77777777" w:rsidR="002B605F" w:rsidRPr="002E13D1" w:rsidRDefault="002B605F" w:rsidP="006648D6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552"/>
                              </w:tabs>
                              <w:ind w:left="284" w:hanging="284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Pro-Argumente E-Commerce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formulieren</w:t>
                            </w:r>
                          </w:p>
                          <w:p w14:paraId="37F34885" w14:textId="77777777" w:rsidR="002B605F" w:rsidRPr="00B82A37" w:rsidRDefault="002B605F" w:rsidP="006648D6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552"/>
                              </w:tabs>
                              <w:ind w:left="567" w:hanging="283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Vorgehen/Methode: *</w:t>
                            </w:r>
                            <w:r w:rsidRPr="00BA68C2">
                              <w:rPr>
                                <w:rFonts w:asciiTheme="minorHAnsi" w:hAnsiTheme="minorHAnsi" w:cstheme="minorHAnsi"/>
                                <w:i/>
                                <w:szCs w:val="24"/>
                              </w:rPr>
                              <w:t>Brainstorming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Cs w:val="24"/>
                              </w:rPr>
                              <w:t>, Kartenabfrage, Placemat, …*</w:t>
                            </w:r>
                          </w:p>
                          <w:p w14:paraId="5BBADD39" w14:textId="349756EE" w:rsidR="00B82A37" w:rsidRPr="00AB20A0" w:rsidRDefault="00B82A37" w:rsidP="006648D6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552"/>
                              </w:tabs>
                              <w:ind w:left="567" w:hanging="283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B82A37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Zeit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: _______</w:t>
                            </w:r>
                          </w:p>
                          <w:p w14:paraId="0B31DD3D" w14:textId="77777777" w:rsidR="002B605F" w:rsidRPr="00C61ABF" w:rsidRDefault="002B605F" w:rsidP="00C61ABF">
                            <w:pPr>
                              <w:tabs>
                                <w:tab w:val="left" w:pos="2552"/>
                              </w:tabs>
                              <w:ind w:left="284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130130E6" w14:textId="77777777" w:rsidR="002B605F" w:rsidRPr="002E13D1" w:rsidRDefault="002B605F" w:rsidP="006648D6">
                            <w:pPr>
                              <w:pStyle w:val="Listenabsatz"/>
                              <w:tabs>
                                <w:tab w:val="left" w:pos="2552"/>
                              </w:tabs>
                              <w:ind w:left="284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2FBDA2D3" w14:textId="77777777" w:rsidR="002B605F" w:rsidRPr="002E13D1" w:rsidRDefault="002B605F" w:rsidP="006648D6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552"/>
                              </w:tabs>
                              <w:ind w:left="284" w:hanging="284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Argumentationspapier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als Grundlage für die Diskussion </w:t>
                            </w: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erstellen</w:t>
                            </w:r>
                          </w:p>
                          <w:p w14:paraId="191C4622" w14:textId="77777777" w:rsidR="002B605F" w:rsidRDefault="002B605F" w:rsidP="006648D6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552"/>
                              </w:tabs>
                              <w:ind w:left="567" w:hanging="283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Argumente strukturieren</w:t>
                            </w:r>
                          </w:p>
                          <w:p w14:paraId="6CBB32C8" w14:textId="77777777" w:rsidR="002B605F" w:rsidRPr="002E13D1" w:rsidRDefault="002B605F" w:rsidP="006648D6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552"/>
                              </w:tabs>
                              <w:ind w:left="567" w:hanging="283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Argumente mit Datenmaterial belegen</w:t>
                            </w:r>
                          </w:p>
                          <w:p w14:paraId="649817D8" w14:textId="77777777" w:rsidR="002B605F" w:rsidRDefault="002B605F" w:rsidP="006648D6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552"/>
                              </w:tabs>
                              <w:ind w:left="567" w:hanging="283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Argumentationspapier in *</w:t>
                            </w:r>
                            <w:r w:rsidRPr="002E13D1">
                              <w:rPr>
                                <w:rFonts w:asciiTheme="minorHAnsi" w:hAnsiTheme="minorHAnsi" w:cstheme="minorHAnsi"/>
                                <w:i/>
                                <w:szCs w:val="24"/>
                              </w:rPr>
                              <w:t>MS Word</w:t>
                            </w:r>
                            <w:r w:rsidRPr="002E13D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* gestalten</w:t>
                            </w:r>
                          </w:p>
                          <w:p w14:paraId="2CEEC8AC" w14:textId="2E7075AA" w:rsidR="00B82A37" w:rsidRDefault="00B82A37" w:rsidP="006648D6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552"/>
                              </w:tabs>
                              <w:ind w:left="567" w:hanging="283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Zeit: _______</w:t>
                            </w:r>
                          </w:p>
                          <w:p w14:paraId="39D7969B" w14:textId="77777777" w:rsidR="002B605F" w:rsidRPr="00C61ABF" w:rsidRDefault="002B605F" w:rsidP="00C61ABF">
                            <w:pPr>
                              <w:tabs>
                                <w:tab w:val="left" w:pos="2552"/>
                              </w:tabs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1EB989AF" w14:textId="77777777" w:rsidR="002B605F" w:rsidRDefault="002B605F" w:rsidP="006648D6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552"/>
                              </w:tabs>
                              <w:ind w:left="284" w:hanging="284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Vorbereitung der Präsentation</w:t>
                            </w:r>
                          </w:p>
                          <w:p w14:paraId="4EE3BC17" w14:textId="77777777" w:rsidR="002B605F" w:rsidRDefault="002B605F" w:rsidP="00C61ABF">
                            <w:pPr>
                              <w:pStyle w:val="Listenabsatz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552"/>
                              </w:tabs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Argumentationsstrategie in der Gruppe besprechen</w:t>
                            </w:r>
                          </w:p>
                          <w:p w14:paraId="11B39D11" w14:textId="77777777" w:rsidR="002B605F" w:rsidRDefault="002B605F" w:rsidP="00C61ABF">
                            <w:pPr>
                              <w:pStyle w:val="Listenabsatz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552"/>
                              </w:tabs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Diskussionsteilnehmer festlegen: ______________</w:t>
                            </w:r>
                          </w:p>
                          <w:p w14:paraId="1870D058" w14:textId="5606A996" w:rsidR="00B82A37" w:rsidRDefault="00B82A37" w:rsidP="00C61ABF">
                            <w:pPr>
                              <w:pStyle w:val="Listenabsatz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552"/>
                              </w:tabs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Zeit: _______</w:t>
                            </w:r>
                          </w:p>
                          <w:p w14:paraId="329D5F6E" w14:textId="77777777" w:rsidR="002B605F" w:rsidRDefault="002B605F" w:rsidP="006648D6">
                            <w:pPr>
                              <w:pStyle w:val="Listenabsatz"/>
                              <w:tabs>
                                <w:tab w:val="left" w:pos="2552"/>
                              </w:tabs>
                              <w:ind w:left="284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5A62D906" w14:textId="46747A49" w:rsidR="002B605F" w:rsidRDefault="002B605F" w:rsidP="006648D6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552"/>
                              </w:tabs>
                              <w:ind w:left="284" w:hanging="284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Beobachtungsbogen für </w:t>
                            </w:r>
                            <w:r w:rsidR="00B82A37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das Gespräch (Rollenspiel</w:t>
                            </w:r>
                            <w:r w:rsidR="002B520C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,</w:t>
                            </w:r>
                            <w:r w:rsidR="00B82A37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Podiumsdi</w:t>
                            </w:r>
                            <w:r w:rsidR="00B82A37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kussion</w:t>
                            </w:r>
                            <w:r w:rsidR="00B82A37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erstellen</w:t>
                            </w:r>
                          </w:p>
                          <w:p w14:paraId="1D2CA1C2" w14:textId="77777777" w:rsidR="002B605F" w:rsidRDefault="002B605F" w:rsidP="006648D6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552"/>
                              </w:tabs>
                              <w:ind w:left="567" w:hanging="283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Kriterien finden</w:t>
                            </w:r>
                          </w:p>
                          <w:p w14:paraId="54465C80" w14:textId="77777777" w:rsidR="002B605F" w:rsidRDefault="002B605F" w:rsidP="006648D6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552"/>
                              </w:tabs>
                              <w:ind w:left="567" w:hanging="283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Gestaltung des Beobachtungsbogens in *</w:t>
                            </w:r>
                            <w:r w:rsidRPr="007455E6">
                              <w:rPr>
                                <w:rFonts w:asciiTheme="minorHAnsi" w:hAnsiTheme="minorHAnsi" w:cstheme="minorHAnsi"/>
                                <w:i/>
                                <w:szCs w:val="24"/>
                              </w:rPr>
                              <w:t>MS Word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*</w:t>
                            </w:r>
                          </w:p>
                          <w:p w14:paraId="272DC8C9" w14:textId="7C704C12" w:rsidR="00B82A37" w:rsidRDefault="00B82A37" w:rsidP="006648D6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552"/>
                              </w:tabs>
                              <w:ind w:left="567" w:hanging="283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Zeit: _______</w:t>
                            </w:r>
                          </w:p>
                          <w:p w14:paraId="2A579037" w14:textId="77777777" w:rsidR="002B605F" w:rsidRDefault="002B605F" w:rsidP="006648D6">
                            <w:pPr>
                              <w:pStyle w:val="Listenabsatz"/>
                              <w:tabs>
                                <w:tab w:val="left" w:pos="2552"/>
                              </w:tabs>
                              <w:ind w:left="284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7C444F2A" w14:textId="50240863" w:rsidR="002B605F" w:rsidRDefault="00B82A37" w:rsidP="006648D6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552"/>
                              </w:tabs>
                              <w:ind w:left="284" w:hanging="284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Gespräch (Rollenspiel</w:t>
                            </w:r>
                            <w:r w:rsidR="002B520C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</w:t>
                            </w:r>
                            <w:r w:rsidR="002B605F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Podiumsdiskussion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)</w:t>
                            </w:r>
                            <w:r w:rsidR="002B605F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durchführen und bewerten</w:t>
                            </w:r>
                          </w:p>
                          <w:p w14:paraId="639DFF82" w14:textId="1EEAAA52" w:rsidR="002B605F" w:rsidRPr="00B82A37" w:rsidRDefault="00B82A37" w:rsidP="00B82A37">
                            <w:pPr>
                              <w:pStyle w:val="Listenabsatz"/>
                              <w:numPr>
                                <w:ilvl w:val="0"/>
                                <w:numId w:val="40"/>
                              </w:numPr>
                              <w:ind w:left="567" w:hanging="283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82A37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Zeit: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1.1pt;margin-top:14.1pt;width:442.65pt;height:535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">
                <v:textbox>
                  <w:txbxContent>
                    <w:p w14:paraId="32B5B62A" w14:textId="77777777" w:rsidR="002B605F" w:rsidRPr="002E13D1" w:rsidRDefault="002B605F" w:rsidP="006648D6">
                      <w:pPr>
                        <w:tabs>
                          <w:tab w:val="left" w:pos="851"/>
                        </w:tabs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842DD6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>Thema:</w:t>
                      </w: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ab/>
                      </w: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ab/>
                      </w:r>
                      <w:r w:rsidRPr="00276BAF">
                        <w:rPr>
                          <w:rFonts w:asciiTheme="minorHAnsi" w:hAnsiTheme="minorHAnsi" w:cstheme="minorHAnsi"/>
                          <w:szCs w:val="24"/>
                        </w:rPr>
                        <w:t>Vorbehalte gegen den E-Commerce versus Pro-Argumente</w:t>
                      </w:r>
                    </w:p>
                    <w:p w14:paraId="001A4187" w14:textId="77777777" w:rsidR="002B605F" w:rsidRPr="002E13D1" w:rsidRDefault="002B605F" w:rsidP="006648D6">
                      <w:pPr>
                        <w:tabs>
                          <w:tab w:val="left" w:pos="1418"/>
                        </w:tabs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>Sozialform:</w:t>
                      </w: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ab/>
                        <w:t>Gruppenarbeit</w:t>
                      </w:r>
                    </w:p>
                    <w:p w14:paraId="0A508A79" w14:textId="77777777" w:rsidR="002B605F" w:rsidRPr="002E13D1" w:rsidRDefault="002B605F" w:rsidP="006648D6">
                      <w:pPr>
                        <w:tabs>
                          <w:tab w:val="left" w:pos="2552"/>
                        </w:tabs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4EDD00CD" w14:textId="77777777" w:rsidR="002B605F" w:rsidRPr="002E13D1" w:rsidRDefault="002B605F" w:rsidP="006648D6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2552"/>
                        </w:tabs>
                        <w:ind w:left="284" w:hanging="284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 xml:space="preserve">Vorbehalte gegen den E-Commerce 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formulieren</w:t>
                      </w:r>
                    </w:p>
                    <w:p w14:paraId="0F748D36" w14:textId="77777777" w:rsidR="002B605F" w:rsidRDefault="002B605F" w:rsidP="006648D6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tabs>
                          <w:tab w:val="left" w:pos="2552"/>
                        </w:tabs>
                        <w:ind w:left="567" w:hanging="283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>Vorgehen/Methode: *</w:t>
                      </w:r>
                      <w:r w:rsidRPr="002E13D1">
                        <w:rPr>
                          <w:rFonts w:asciiTheme="minorHAnsi" w:hAnsiTheme="minorHAnsi" w:cstheme="minorHAnsi"/>
                          <w:i/>
                          <w:szCs w:val="24"/>
                        </w:rPr>
                        <w:t>Placemat</w:t>
                      </w: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>*</w:t>
                      </w:r>
                    </w:p>
                    <w:p w14:paraId="289CCE12" w14:textId="229A4BC0" w:rsidR="00353696" w:rsidRPr="002E13D1" w:rsidRDefault="00353696" w:rsidP="006648D6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tabs>
                          <w:tab w:val="left" w:pos="2552"/>
                        </w:tabs>
                        <w:ind w:left="567" w:hanging="283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Zeit: _______</w:t>
                      </w:r>
                    </w:p>
                    <w:p w14:paraId="055A0585" w14:textId="77777777" w:rsidR="002B605F" w:rsidRPr="002E13D1" w:rsidRDefault="002B605F" w:rsidP="006648D6">
                      <w:pPr>
                        <w:tabs>
                          <w:tab w:val="left" w:pos="2552"/>
                        </w:tabs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69927BEE" w14:textId="77777777" w:rsidR="002B605F" w:rsidRPr="002E13D1" w:rsidRDefault="002B605F" w:rsidP="006648D6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2552"/>
                        </w:tabs>
                        <w:ind w:left="284" w:hanging="284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>Vorbehalte auf Stichhaltigkeit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 xml:space="preserve"> prüfen</w:t>
                      </w:r>
                    </w:p>
                    <w:p w14:paraId="33A957A4" w14:textId="77777777" w:rsidR="002B605F" w:rsidRPr="002E13D1" w:rsidRDefault="002B605F" w:rsidP="006648D6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tabs>
                          <w:tab w:val="left" w:pos="2552"/>
                        </w:tabs>
                        <w:ind w:left="567" w:hanging="283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 xml:space="preserve">Internetrecherche: 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Datenmaterial, Statistiken, Analysen, Fachartikel, …</w:t>
                      </w:r>
                    </w:p>
                    <w:p w14:paraId="029403ED" w14:textId="77777777" w:rsidR="002B605F" w:rsidRDefault="002B605F" w:rsidP="006648D6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tabs>
                          <w:tab w:val="left" w:pos="2552"/>
                        </w:tabs>
                        <w:ind w:left="567" w:hanging="283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 xml:space="preserve">Rechercheergebnisse 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auswerten und aufbereiten</w:t>
                      </w: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>: *</w:t>
                      </w:r>
                      <w:r w:rsidRPr="002E13D1">
                        <w:rPr>
                          <w:rFonts w:asciiTheme="minorHAnsi" w:hAnsiTheme="minorHAnsi" w:cstheme="minorHAnsi"/>
                          <w:i/>
                          <w:szCs w:val="24"/>
                        </w:rPr>
                        <w:t>MS Word/MS PowerPoint</w:t>
                      </w:r>
                      <w:r>
                        <w:rPr>
                          <w:rFonts w:asciiTheme="minorHAnsi" w:hAnsiTheme="minorHAnsi" w:cstheme="minorHAnsi"/>
                          <w:i/>
                          <w:szCs w:val="24"/>
                        </w:rPr>
                        <w:t>/MS Excel</w:t>
                      </w: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>*</w:t>
                      </w:r>
                    </w:p>
                    <w:p w14:paraId="45B5A55C" w14:textId="6DAD5EAB" w:rsidR="00B82A37" w:rsidRPr="002E13D1" w:rsidRDefault="00B82A37" w:rsidP="006648D6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tabs>
                          <w:tab w:val="left" w:pos="2552"/>
                        </w:tabs>
                        <w:ind w:left="567" w:hanging="283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Zeit: _______</w:t>
                      </w:r>
                    </w:p>
                    <w:p w14:paraId="03674A4E" w14:textId="77777777" w:rsidR="002B605F" w:rsidRPr="002E13D1" w:rsidRDefault="002B605F" w:rsidP="006648D6">
                      <w:pPr>
                        <w:tabs>
                          <w:tab w:val="left" w:pos="2552"/>
                        </w:tabs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2C9A5673" w14:textId="77777777" w:rsidR="002B605F" w:rsidRPr="002E13D1" w:rsidRDefault="002B605F" w:rsidP="006648D6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2552"/>
                        </w:tabs>
                        <w:ind w:left="284" w:hanging="284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 xml:space="preserve">Pro-Argumente E-Commerce 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formulieren</w:t>
                      </w:r>
                    </w:p>
                    <w:p w14:paraId="37F34885" w14:textId="77777777" w:rsidR="002B605F" w:rsidRPr="00B82A37" w:rsidRDefault="002B605F" w:rsidP="006648D6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tabs>
                          <w:tab w:val="left" w:pos="2552"/>
                        </w:tabs>
                        <w:ind w:left="567" w:hanging="283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Vorgehen/Methode: *</w:t>
                      </w:r>
                      <w:r w:rsidRPr="00BA68C2">
                        <w:rPr>
                          <w:rFonts w:asciiTheme="minorHAnsi" w:hAnsiTheme="minorHAnsi" w:cstheme="minorHAnsi"/>
                          <w:i/>
                          <w:szCs w:val="24"/>
                        </w:rPr>
                        <w:t>Brainstorming</w:t>
                      </w:r>
                      <w:r>
                        <w:rPr>
                          <w:rFonts w:asciiTheme="minorHAnsi" w:hAnsiTheme="minorHAnsi" w:cstheme="minorHAnsi"/>
                          <w:i/>
                          <w:szCs w:val="24"/>
                        </w:rPr>
                        <w:t>, Kartenabfrage, Placemat, …*</w:t>
                      </w:r>
                    </w:p>
                    <w:p w14:paraId="5BBADD39" w14:textId="349756EE" w:rsidR="00B82A37" w:rsidRPr="00AB20A0" w:rsidRDefault="00B82A37" w:rsidP="006648D6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tabs>
                          <w:tab w:val="left" w:pos="2552"/>
                        </w:tabs>
                        <w:ind w:left="567" w:hanging="283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B82A37">
                        <w:rPr>
                          <w:rFonts w:asciiTheme="minorHAnsi" w:hAnsiTheme="minorHAnsi" w:cstheme="minorHAnsi"/>
                          <w:szCs w:val="24"/>
                        </w:rPr>
                        <w:t>Zeit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: _______</w:t>
                      </w:r>
                    </w:p>
                    <w:p w14:paraId="0B31DD3D" w14:textId="77777777" w:rsidR="002B605F" w:rsidRPr="00C61ABF" w:rsidRDefault="002B605F" w:rsidP="00C61ABF">
                      <w:pPr>
                        <w:tabs>
                          <w:tab w:val="left" w:pos="2552"/>
                        </w:tabs>
                        <w:ind w:left="284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130130E6" w14:textId="77777777" w:rsidR="002B605F" w:rsidRPr="002E13D1" w:rsidRDefault="002B605F" w:rsidP="006648D6">
                      <w:pPr>
                        <w:pStyle w:val="Listenabsatz"/>
                        <w:tabs>
                          <w:tab w:val="left" w:pos="2552"/>
                        </w:tabs>
                        <w:ind w:left="284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2FBDA2D3" w14:textId="77777777" w:rsidR="002B605F" w:rsidRPr="002E13D1" w:rsidRDefault="002B605F" w:rsidP="006648D6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2552"/>
                        </w:tabs>
                        <w:ind w:left="284" w:hanging="284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 xml:space="preserve">Argumentationspapier 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 xml:space="preserve">als Grundlage für die Diskussion </w:t>
                      </w: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>erstellen</w:t>
                      </w:r>
                    </w:p>
                    <w:p w14:paraId="191C4622" w14:textId="77777777" w:rsidR="002B605F" w:rsidRDefault="002B605F" w:rsidP="006648D6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tabs>
                          <w:tab w:val="left" w:pos="2552"/>
                        </w:tabs>
                        <w:ind w:left="567" w:hanging="283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>Argumente strukturieren</w:t>
                      </w:r>
                    </w:p>
                    <w:p w14:paraId="6CBB32C8" w14:textId="77777777" w:rsidR="002B605F" w:rsidRPr="002E13D1" w:rsidRDefault="002B605F" w:rsidP="006648D6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tabs>
                          <w:tab w:val="left" w:pos="2552"/>
                        </w:tabs>
                        <w:ind w:left="567" w:hanging="283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Argumente mit Datenmaterial belegen</w:t>
                      </w:r>
                    </w:p>
                    <w:p w14:paraId="649817D8" w14:textId="77777777" w:rsidR="002B605F" w:rsidRDefault="002B605F" w:rsidP="006648D6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tabs>
                          <w:tab w:val="left" w:pos="2552"/>
                        </w:tabs>
                        <w:ind w:left="567" w:hanging="283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>Argumentationspapier in *</w:t>
                      </w:r>
                      <w:r w:rsidRPr="002E13D1">
                        <w:rPr>
                          <w:rFonts w:asciiTheme="minorHAnsi" w:hAnsiTheme="minorHAnsi" w:cstheme="minorHAnsi"/>
                          <w:i/>
                          <w:szCs w:val="24"/>
                        </w:rPr>
                        <w:t>MS Word</w:t>
                      </w:r>
                      <w:r w:rsidRPr="002E13D1">
                        <w:rPr>
                          <w:rFonts w:asciiTheme="minorHAnsi" w:hAnsiTheme="minorHAnsi" w:cstheme="minorHAnsi"/>
                          <w:szCs w:val="24"/>
                        </w:rPr>
                        <w:t>* gestalten</w:t>
                      </w:r>
                    </w:p>
                    <w:p w14:paraId="2CEEC8AC" w14:textId="2E7075AA" w:rsidR="00B82A37" w:rsidRDefault="00B82A37" w:rsidP="006648D6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tabs>
                          <w:tab w:val="left" w:pos="2552"/>
                        </w:tabs>
                        <w:ind w:left="567" w:hanging="283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Zeit: _______</w:t>
                      </w:r>
                    </w:p>
                    <w:p w14:paraId="39D7969B" w14:textId="77777777" w:rsidR="002B605F" w:rsidRPr="00C61ABF" w:rsidRDefault="002B605F" w:rsidP="00C61ABF">
                      <w:pPr>
                        <w:tabs>
                          <w:tab w:val="left" w:pos="2552"/>
                        </w:tabs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1EB989AF" w14:textId="77777777" w:rsidR="002B605F" w:rsidRDefault="002B605F" w:rsidP="006648D6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2552"/>
                        </w:tabs>
                        <w:ind w:left="284" w:hanging="284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Vorbereitung der Präsentation</w:t>
                      </w:r>
                    </w:p>
                    <w:p w14:paraId="4EE3BC17" w14:textId="77777777" w:rsidR="002B605F" w:rsidRDefault="002B605F" w:rsidP="00C61ABF">
                      <w:pPr>
                        <w:pStyle w:val="Listenabsatz"/>
                        <w:numPr>
                          <w:ilvl w:val="0"/>
                          <w:numId w:val="39"/>
                        </w:numPr>
                        <w:tabs>
                          <w:tab w:val="left" w:pos="2552"/>
                        </w:tabs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Argumentationsstrategie in der Gruppe besprechen</w:t>
                      </w:r>
                    </w:p>
                    <w:p w14:paraId="11B39D11" w14:textId="77777777" w:rsidR="002B605F" w:rsidRDefault="002B605F" w:rsidP="00C61ABF">
                      <w:pPr>
                        <w:pStyle w:val="Listenabsatz"/>
                        <w:numPr>
                          <w:ilvl w:val="0"/>
                          <w:numId w:val="39"/>
                        </w:numPr>
                        <w:tabs>
                          <w:tab w:val="left" w:pos="2552"/>
                        </w:tabs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Diskussionsteilnehmer festlegen: ______________</w:t>
                      </w:r>
                    </w:p>
                    <w:p w14:paraId="1870D058" w14:textId="5606A996" w:rsidR="00B82A37" w:rsidRDefault="00B82A37" w:rsidP="00C61ABF">
                      <w:pPr>
                        <w:pStyle w:val="Listenabsatz"/>
                        <w:numPr>
                          <w:ilvl w:val="0"/>
                          <w:numId w:val="39"/>
                        </w:numPr>
                        <w:tabs>
                          <w:tab w:val="left" w:pos="2552"/>
                        </w:tabs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Zeit: _______</w:t>
                      </w:r>
                    </w:p>
                    <w:p w14:paraId="329D5F6E" w14:textId="77777777" w:rsidR="002B605F" w:rsidRDefault="002B605F" w:rsidP="006648D6">
                      <w:pPr>
                        <w:pStyle w:val="Listenabsatz"/>
                        <w:tabs>
                          <w:tab w:val="left" w:pos="2552"/>
                        </w:tabs>
                        <w:ind w:left="284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5A62D906" w14:textId="46747A49" w:rsidR="002B605F" w:rsidRDefault="002B605F" w:rsidP="006648D6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2552"/>
                        </w:tabs>
                        <w:ind w:left="284" w:hanging="284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 xml:space="preserve">Beobachtungsbogen für </w:t>
                      </w:r>
                      <w:r w:rsidR="00B82A37">
                        <w:rPr>
                          <w:rFonts w:asciiTheme="minorHAnsi" w:hAnsiTheme="minorHAnsi" w:cstheme="minorHAnsi"/>
                          <w:szCs w:val="24"/>
                        </w:rPr>
                        <w:t>das Gespräch (Rollenspiel</w:t>
                      </w:r>
                      <w:r w:rsidR="002B520C">
                        <w:rPr>
                          <w:rFonts w:asciiTheme="minorHAnsi" w:hAnsiTheme="minorHAnsi" w:cstheme="minorHAnsi"/>
                          <w:szCs w:val="24"/>
                        </w:rPr>
                        <w:t>,</w:t>
                      </w:r>
                      <w:r w:rsidR="00B82A37">
                        <w:rPr>
                          <w:rFonts w:asciiTheme="minorHAnsi" w:hAnsiTheme="minorHAnsi" w:cstheme="minorHAnsi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Podiumsdi</w:t>
                      </w:r>
                      <w:r w:rsidR="00B82A37">
                        <w:rPr>
                          <w:rFonts w:asciiTheme="minorHAnsi" w:hAnsiTheme="minorHAnsi" w:cstheme="minorHAnsi"/>
                          <w:szCs w:val="24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kussion</w:t>
                      </w:r>
                      <w:r w:rsidR="00B82A37">
                        <w:rPr>
                          <w:rFonts w:asciiTheme="minorHAnsi" w:hAnsiTheme="minorHAnsi" w:cstheme="minorHAnsi"/>
                          <w:szCs w:val="24"/>
                        </w:rPr>
                        <w:t>)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 xml:space="preserve"> erstellen</w:t>
                      </w:r>
                    </w:p>
                    <w:p w14:paraId="1D2CA1C2" w14:textId="77777777" w:rsidR="002B605F" w:rsidRDefault="002B605F" w:rsidP="006648D6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tabs>
                          <w:tab w:val="left" w:pos="2552"/>
                        </w:tabs>
                        <w:ind w:left="567" w:hanging="283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Kriterien finden</w:t>
                      </w:r>
                    </w:p>
                    <w:p w14:paraId="54465C80" w14:textId="77777777" w:rsidR="002B605F" w:rsidRDefault="002B605F" w:rsidP="006648D6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tabs>
                          <w:tab w:val="left" w:pos="2552"/>
                        </w:tabs>
                        <w:ind w:left="567" w:hanging="283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Gestaltung des Beobachtungsbogens in *</w:t>
                      </w:r>
                      <w:r w:rsidRPr="007455E6">
                        <w:rPr>
                          <w:rFonts w:asciiTheme="minorHAnsi" w:hAnsiTheme="minorHAnsi" w:cstheme="minorHAnsi"/>
                          <w:i/>
                          <w:szCs w:val="24"/>
                        </w:rPr>
                        <w:t>MS Word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*</w:t>
                      </w:r>
                    </w:p>
                    <w:p w14:paraId="272DC8C9" w14:textId="7C704C12" w:rsidR="00B82A37" w:rsidRDefault="00B82A37" w:rsidP="006648D6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tabs>
                          <w:tab w:val="left" w:pos="2552"/>
                        </w:tabs>
                        <w:ind w:left="567" w:hanging="283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Zeit: _______</w:t>
                      </w:r>
                    </w:p>
                    <w:p w14:paraId="2A579037" w14:textId="77777777" w:rsidR="002B605F" w:rsidRDefault="002B605F" w:rsidP="006648D6">
                      <w:pPr>
                        <w:pStyle w:val="Listenabsatz"/>
                        <w:tabs>
                          <w:tab w:val="left" w:pos="2552"/>
                        </w:tabs>
                        <w:ind w:left="284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7C444F2A" w14:textId="50240863" w:rsidR="002B605F" w:rsidRDefault="00B82A37" w:rsidP="006648D6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2552"/>
                        </w:tabs>
                        <w:ind w:left="284" w:hanging="284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Gespräch (Rollenspiel</w:t>
                      </w:r>
                      <w:r w:rsidR="002B520C">
                        <w:rPr>
                          <w:rFonts w:asciiTheme="minorHAnsi" w:hAnsiTheme="minorHAnsi" w:cstheme="minorHAnsi"/>
                          <w:szCs w:val="24"/>
                        </w:rPr>
                        <w:t>,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 xml:space="preserve"> </w:t>
                      </w:r>
                      <w:r w:rsidR="002B605F">
                        <w:rPr>
                          <w:rFonts w:asciiTheme="minorHAnsi" w:hAnsiTheme="minorHAnsi" w:cstheme="minorHAnsi"/>
                          <w:szCs w:val="24"/>
                        </w:rPr>
                        <w:t>Podiumsdiskussion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)</w:t>
                      </w:r>
                      <w:r w:rsidR="002B605F">
                        <w:rPr>
                          <w:rFonts w:asciiTheme="minorHAnsi" w:hAnsiTheme="minorHAnsi" w:cstheme="minorHAnsi"/>
                          <w:szCs w:val="24"/>
                        </w:rPr>
                        <w:t xml:space="preserve"> durchführen und bewerten</w:t>
                      </w:r>
                    </w:p>
                    <w:p w14:paraId="639DFF82" w14:textId="1EEAAA52" w:rsidR="002B605F" w:rsidRPr="00B82A37" w:rsidRDefault="00B82A37" w:rsidP="00B82A37">
                      <w:pPr>
                        <w:pStyle w:val="Listenabsatz"/>
                        <w:numPr>
                          <w:ilvl w:val="0"/>
                          <w:numId w:val="40"/>
                        </w:numPr>
                        <w:ind w:left="567" w:hanging="283"/>
                        <w:rPr>
                          <w:rFonts w:asciiTheme="minorHAnsi" w:hAnsiTheme="minorHAnsi" w:cstheme="minorHAnsi"/>
                        </w:rPr>
                      </w:pPr>
                      <w:r w:rsidRPr="00B82A37">
                        <w:rPr>
                          <w:rFonts w:asciiTheme="minorHAnsi" w:hAnsiTheme="minorHAnsi" w:cstheme="minorHAnsi"/>
                          <w:szCs w:val="24"/>
                        </w:rPr>
                        <w:t>Zeit: 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FEB533B" w14:textId="77777777" w:rsidR="000158E1" w:rsidRPr="00635710" w:rsidRDefault="000158E1" w:rsidP="000158E1">
      <w:pPr>
        <w:tabs>
          <w:tab w:val="left" w:pos="2552"/>
        </w:tabs>
        <w:rPr>
          <w:rFonts w:asciiTheme="minorHAnsi" w:hAnsiTheme="minorHAnsi" w:cstheme="minorHAnsi"/>
          <w:b/>
          <w:szCs w:val="24"/>
        </w:rPr>
      </w:pPr>
    </w:p>
    <w:p w14:paraId="71E4C517" w14:textId="77777777" w:rsidR="00276BAF" w:rsidRPr="00635710" w:rsidRDefault="00276BAF" w:rsidP="00276BAF">
      <w:pPr>
        <w:pStyle w:val="Listenabsatz"/>
        <w:tabs>
          <w:tab w:val="left" w:pos="2552"/>
        </w:tabs>
        <w:ind w:left="284"/>
        <w:rPr>
          <w:rFonts w:asciiTheme="minorHAnsi" w:hAnsiTheme="minorHAnsi" w:cstheme="minorHAnsi"/>
          <w:szCs w:val="24"/>
        </w:rPr>
      </w:pPr>
    </w:p>
    <w:p w14:paraId="7069E835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29FE25FA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1603B0E1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26A55F0A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313BB80F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5B10DE7B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3133F604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3171CF6C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762F1F26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08CAE87F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6B4614FE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7AA051B3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736B42ED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74F36486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38644E35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7B1925E3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0ECF5F1E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4480B9DF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19676DCA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2FEBA6B1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7E6692A3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40147C36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6CEE0D57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0382A7C3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466A9FB5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037DC19E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0A797C3B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719F8EE4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1139A828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6BF4CC96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29599054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6C02A77A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3CDFDFAB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73946FC5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2090D1CD" w14:textId="77777777" w:rsidR="00C96F8C" w:rsidRPr="00635710" w:rsidRDefault="00C96F8C" w:rsidP="00C96F8C">
      <w:pPr>
        <w:rPr>
          <w:rFonts w:asciiTheme="minorHAnsi" w:hAnsiTheme="minorHAnsi" w:cstheme="minorHAnsi"/>
          <w:b/>
          <w:szCs w:val="24"/>
        </w:rPr>
      </w:pPr>
    </w:p>
    <w:p w14:paraId="6ECD7B6A" w14:textId="77777777" w:rsidR="001647B1" w:rsidRPr="00635710" w:rsidRDefault="001647B1" w:rsidP="00C96F8C">
      <w:pPr>
        <w:rPr>
          <w:rFonts w:asciiTheme="minorHAnsi" w:hAnsiTheme="minorHAnsi" w:cstheme="minorHAnsi"/>
          <w:b/>
          <w:szCs w:val="24"/>
        </w:rPr>
      </w:pPr>
    </w:p>
    <w:p w14:paraId="5C047875" w14:textId="77777777" w:rsidR="00842DD6" w:rsidRPr="00635710" w:rsidRDefault="00842DD6" w:rsidP="00842DD6">
      <w:pPr>
        <w:pStyle w:val="Listenabsatz"/>
        <w:numPr>
          <w:ilvl w:val="0"/>
          <w:numId w:val="31"/>
        </w:numPr>
        <w:ind w:left="426" w:hanging="284"/>
        <w:rPr>
          <w:rFonts w:asciiTheme="minorHAnsi" w:hAnsiTheme="minorHAnsi" w:cstheme="minorHAnsi"/>
          <w:b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t>Die Zeit für die Erstellung des Arbeitsplans ist zu berücksichtigen.</w:t>
      </w:r>
    </w:p>
    <w:p w14:paraId="328E1086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</w:p>
    <w:p w14:paraId="5A33839A" w14:textId="77777777" w:rsidR="00842DD6" w:rsidRPr="00635710" w:rsidRDefault="00842DD6" w:rsidP="00842DD6">
      <w:pPr>
        <w:rPr>
          <w:rFonts w:asciiTheme="minorHAnsi" w:hAnsiTheme="minorHAnsi" w:cstheme="minorHAnsi"/>
          <w:szCs w:val="24"/>
        </w:rPr>
      </w:pPr>
      <w:bookmarkStart w:id="0" w:name="_GoBack"/>
      <w:bookmarkEnd w:id="0"/>
    </w:p>
    <w:p w14:paraId="054C9B57" w14:textId="77777777" w:rsidR="000158E1" w:rsidRPr="00635710" w:rsidRDefault="0009675E" w:rsidP="00842DD6">
      <w:pPr>
        <w:rPr>
          <w:rFonts w:asciiTheme="minorHAnsi" w:hAnsiTheme="minorHAnsi" w:cstheme="minorHAnsi"/>
          <w:szCs w:val="24"/>
        </w:rPr>
      </w:pPr>
      <w:r w:rsidRPr="00635710">
        <w:rPr>
          <w:rFonts w:asciiTheme="minorHAnsi" w:hAnsiTheme="minorHAnsi" w:cstheme="minorHAnsi"/>
          <w:szCs w:val="24"/>
        </w:rPr>
        <w:br w:type="page"/>
      </w:r>
    </w:p>
    <w:p w14:paraId="66F01DC3" w14:textId="77777777" w:rsidR="00162DC5" w:rsidRPr="00635710" w:rsidRDefault="00162DC5" w:rsidP="00162DC5">
      <w:pPr>
        <w:rPr>
          <w:rFonts w:asciiTheme="minorHAnsi" w:hAnsiTheme="minorHAnsi" w:cstheme="minorHAnsi"/>
          <w:b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lastRenderedPageBreak/>
        <w:t xml:space="preserve">Mögliche </w:t>
      </w:r>
      <w:r w:rsidR="006612DE">
        <w:rPr>
          <w:rFonts w:asciiTheme="minorHAnsi" w:hAnsiTheme="minorHAnsi" w:cstheme="minorHAnsi"/>
          <w:b/>
          <w:szCs w:val="24"/>
        </w:rPr>
        <w:t xml:space="preserve">Lösung der Schüler*innen: </w:t>
      </w:r>
      <w:r w:rsidR="00FB5924" w:rsidRPr="00635710">
        <w:rPr>
          <w:rFonts w:asciiTheme="minorHAnsi" w:hAnsiTheme="minorHAnsi" w:cstheme="minorHAnsi"/>
          <w:b/>
          <w:szCs w:val="24"/>
        </w:rPr>
        <w:t>Vorbehalte gegen den E-Commerce</w:t>
      </w:r>
    </w:p>
    <w:p w14:paraId="24B2B4C8" w14:textId="77777777" w:rsidR="00234CA0" w:rsidRPr="00635710" w:rsidRDefault="00234CA0" w:rsidP="00162DC5">
      <w:pPr>
        <w:rPr>
          <w:rFonts w:asciiTheme="minorHAnsi" w:hAnsiTheme="minorHAnsi" w:cstheme="minorHAnsi"/>
          <w:b/>
          <w:szCs w:val="24"/>
        </w:rPr>
      </w:pPr>
    </w:p>
    <w:p w14:paraId="76CE288E" w14:textId="77777777" w:rsidR="00234CA0" w:rsidRPr="00635710" w:rsidRDefault="00234CA0" w:rsidP="00162DC5">
      <w:pPr>
        <w:rPr>
          <w:rFonts w:asciiTheme="minorHAnsi" w:hAnsiTheme="minorHAnsi" w:cstheme="minorHAnsi"/>
          <w:b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t>z. B. Placemat-Methode</w:t>
      </w:r>
      <w:r w:rsidR="00153E40" w:rsidRPr="00635710">
        <w:rPr>
          <w:rFonts w:asciiTheme="minorHAnsi" w:hAnsiTheme="minorHAnsi" w:cstheme="minorHAnsi"/>
          <w:b/>
          <w:szCs w:val="24"/>
        </w:rPr>
        <w:t>:</w:t>
      </w:r>
    </w:p>
    <w:p w14:paraId="5DF6CFDD" w14:textId="77777777" w:rsidR="001A42CB" w:rsidRPr="00635710" w:rsidRDefault="001A42CB" w:rsidP="00162DC5">
      <w:pPr>
        <w:rPr>
          <w:rFonts w:asciiTheme="minorHAnsi" w:hAnsiTheme="minorHAnsi" w:cstheme="minorHAnsi"/>
          <w:szCs w:val="24"/>
        </w:rPr>
      </w:pPr>
    </w:p>
    <w:p w14:paraId="609129EC" w14:textId="77777777" w:rsidR="00053355" w:rsidRPr="00635710" w:rsidRDefault="00053355" w:rsidP="00162DC5">
      <w:pPr>
        <w:rPr>
          <w:rFonts w:asciiTheme="minorHAnsi" w:hAnsiTheme="minorHAnsi" w:cstheme="minorHAnsi"/>
          <w:szCs w:val="24"/>
        </w:rPr>
      </w:pPr>
    </w:p>
    <w:p w14:paraId="3C023E5E" w14:textId="77777777" w:rsidR="00162DC5" w:rsidRPr="00635710" w:rsidRDefault="00F05A53" w:rsidP="00162DC5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450BFF8F" wp14:editId="7857D8CD">
                <wp:simplePos x="0" y="0"/>
                <wp:positionH relativeFrom="column">
                  <wp:posOffset>147320</wp:posOffset>
                </wp:positionH>
                <wp:positionV relativeFrom="paragraph">
                  <wp:posOffset>9525</wp:posOffset>
                </wp:positionV>
                <wp:extent cx="5553075" cy="6562725"/>
                <wp:effectExtent l="13970" t="19050" r="5080" b="19050"/>
                <wp:wrapNone/>
                <wp:docPr id="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6562725"/>
                          <a:chOff x="1650" y="2671"/>
                          <a:chExt cx="8745" cy="10335"/>
                        </a:xfrm>
                      </wpg:grpSpPr>
                      <wps:wsp>
                        <wps:cNvPr id="10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1650" y="13006"/>
                            <a:ext cx="87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" name="Group 32"/>
                        <wpg:cNvGrpSpPr>
                          <a:grpSpLocks/>
                        </wpg:cNvGrpSpPr>
                        <wpg:grpSpPr bwMode="auto">
                          <a:xfrm>
                            <a:off x="1650" y="2671"/>
                            <a:ext cx="8745" cy="10335"/>
                            <a:chOff x="1650" y="2671"/>
                            <a:chExt cx="8745" cy="10335"/>
                          </a:xfrm>
                        </wpg:grpSpPr>
                        <wpg:grpSp>
                          <wpg:cNvPr id="12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1650" y="2671"/>
                              <a:ext cx="8745" cy="10335"/>
                              <a:chOff x="1650" y="2671"/>
                              <a:chExt cx="8745" cy="10335"/>
                            </a:xfrm>
                          </wpg:grpSpPr>
                          <wps:wsp>
                            <wps:cNvPr id="13" name="Rectangle 15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500" y="5567"/>
                                <a:ext cx="5149" cy="4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A51FDC" w14:textId="77777777" w:rsidR="002B605F" w:rsidRPr="00C550C1" w:rsidRDefault="002B605F" w:rsidP="00C450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C550C1">
                                    <w:rPr>
                                      <w:rFonts w:asciiTheme="minorHAnsi" w:hAnsiTheme="minorHAnsi" w:cstheme="minorHAnsi"/>
                                      <w:b/>
                                      <w:u w:val="single"/>
                                    </w:rPr>
                                    <w:t>Vorbehalte gegen den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C550C1">
                                    <w:rPr>
                                      <w:rFonts w:asciiTheme="minorHAnsi" w:hAnsiTheme="minorHAnsi" w:cstheme="minorHAnsi"/>
                                      <w:b/>
                                      <w:u w:val="single"/>
                                    </w:rPr>
                                    <w:t>E-Commerce:</w:t>
                                  </w:r>
                                </w:p>
                                <w:p w14:paraId="16C430A3" w14:textId="77777777" w:rsidR="002B605F" w:rsidRPr="00C550C1" w:rsidRDefault="002B605F" w:rsidP="00C450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</w:rPr>
                                  </w:pPr>
                                </w:p>
                                <w:p w14:paraId="7F8A9E66" w14:textId="77777777" w:rsidR="002B605F" w:rsidRPr="00C550C1" w:rsidRDefault="002B605F" w:rsidP="00C450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C550C1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Umwelt:</w:t>
                                  </w:r>
                                </w:p>
                                <w:p w14:paraId="03EBB04F" w14:textId="77777777" w:rsidR="002B605F" w:rsidRPr="00C550C1" w:rsidRDefault="002B605F" w:rsidP="00C450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C550C1">
                                    <w:rPr>
                                      <w:rFonts w:asciiTheme="minorHAnsi" w:hAnsiTheme="minorHAnsi" w:cstheme="minorHAnsi"/>
                                    </w:rPr>
                                    <w:t>-Erhöhtes Verkehrsaufkommen</w:t>
                                  </w:r>
                                </w:p>
                                <w:p w14:paraId="03D786EB" w14:textId="77777777" w:rsidR="002B605F" w:rsidRPr="00C550C1" w:rsidRDefault="002B605F" w:rsidP="00C450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C550C1">
                                    <w:rPr>
                                      <w:rFonts w:asciiTheme="minorHAnsi" w:hAnsiTheme="minorHAnsi" w:cstheme="minorHAnsi"/>
                                    </w:rPr>
                                    <w:t>-Luftverschmutzung durch Dieselfahrzeuge</w:t>
                                  </w:r>
                                </w:p>
                                <w:p w14:paraId="7E5F8C08" w14:textId="77777777" w:rsidR="002B605F" w:rsidRPr="004279A7" w:rsidRDefault="002B605F" w:rsidP="00C450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328C049F" w14:textId="77777777" w:rsidR="002B605F" w:rsidRPr="00C550C1" w:rsidRDefault="002B605F" w:rsidP="00C450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C550C1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Arbeitsbedingungen:</w:t>
                                  </w:r>
                                </w:p>
                                <w:p w14:paraId="409A0906" w14:textId="77777777" w:rsidR="002B605F" w:rsidRPr="00C550C1" w:rsidRDefault="002B605F" w:rsidP="00C450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C550C1">
                                    <w:rPr>
                                      <w:rFonts w:asciiTheme="minorHAnsi" w:hAnsiTheme="minorHAnsi" w:cstheme="minorHAnsi"/>
                                    </w:rPr>
                                    <w:t>-Schlechte Bezahlung</w:t>
                                  </w:r>
                                </w:p>
                                <w:p w14:paraId="70590D09" w14:textId="77777777" w:rsidR="002B605F" w:rsidRPr="00C550C1" w:rsidRDefault="002B605F" w:rsidP="00C450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C550C1">
                                    <w:rPr>
                                      <w:rFonts w:asciiTheme="minorHAnsi" w:hAnsiTheme="minorHAnsi" w:cstheme="minorHAnsi"/>
                                    </w:rPr>
                                    <w:t>-Keine persönlichen Verkaufskontakte</w:t>
                                  </w:r>
                                </w:p>
                                <w:p w14:paraId="2355F4A7" w14:textId="77777777" w:rsidR="002B605F" w:rsidRPr="00C550C1" w:rsidRDefault="002B605F" w:rsidP="00C450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C550C1">
                                    <w:rPr>
                                      <w:rFonts w:asciiTheme="minorHAnsi" w:hAnsiTheme="minorHAnsi" w:cstheme="minorHAnsi"/>
                                    </w:rPr>
                                    <w:t>-Kommunikation nur über digitale Medien</w:t>
                                  </w:r>
                                </w:p>
                                <w:p w14:paraId="3397712D" w14:textId="77777777" w:rsidR="002B605F" w:rsidRPr="00C550C1" w:rsidRDefault="002B605F" w:rsidP="00C450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C550C1">
                                    <w:rPr>
                                      <w:rFonts w:asciiTheme="minorHAnsi" w:hAnsiTheme="minorHAnsi" w:cstheme="minorHAnsi"/>
                                    </w:rPr>
                                    <w:t>-Hoher Druck auf Mitarbeiter durch erhö</w:t>
                                  </w:r>
                                  <w:r w:rsidRPr="00C550C1">
                                    <w:rPr>
                                      <w:rFonts w:asciiTheme="minorHAnsi" w:hAnsiTheme="minorHAnsi" w:cstheme="minorHAnsi"/>
                                    </w:rPr>
                                    <w:t>h</w:t>
                                  </w:r>
                                  <w:r w:rsidRPr="00C550C1">
                                    <w:rPr>
                                      <w:rFonts w:asciiTheme="minorHAnsi" w:hAnsiTheme="minorHAnsi" w:cstheme="minorHAnsi"/>
                                    </w:rPr>
                                    <w:t>ten Wettbewerb</w:t>
                                  </w:r>
                                </w:p>
                                <w:p w14:paraId="53DDA243" w14:textId="77777777" w:rsidR="002B605F" w:rsidRPr="00C550C1" w:rsidRDefault="002B605F" w:rsidP="00C450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C550C1">
                                    <w:rPr>
                                      <w:rFonts w:asciiTheme="minorHAnsi" w:hAnsiTheme="minorHAnsi" w:cstheme="minorHAnsi"/>
                                    </w:rPr>
                                    <w:t>-Arbeitsplatzverlust</w:t>
                                  </w:r>
                                </w:p>
                                <w:p w14:paraId="78A6D926" w14:textId="77777777" w:rsidR="002B605F" w:rsidRPr="00C550C1" w:rsidRDefault="002B605F" w:rsidP="00C450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</w:rPr>
                                  </w:pPr>
                                </w:p>
                                <w:p w14:paraId="33E58DD4" w14:textId="77777777" w:rsidR="002B605F" w:rsidRPr="00C550C1" w:rsidRDefault="002B605F" w:rsidP="00C450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C550C1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Gesellschaft:</w:t>
                                  </w:r>
                                </w:p>
                                <w:p w14:paraId="087EBDC9" w14:textId="77777777" w:rsidR="002B605F" w:rsidRPr="00C550C1" w:rsidRDefault="002B605F" w:rsidP="00C450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C550C1">
                                    <w:rPr>
                                      <w:rFonts w:asciiTheme="minorHAnsi" w:hAnsiTheme="minorHAnsi" w:cstheme="minorHAnsi"/>
                                    </w:rPr>
                                    <w:t>-Innenstädte veröden</w:t>
                                  </w:r>
                                </w:p>
                                <w:p w14:paraId="01436B3D" w14:textId="77777777" w:rsidR="002B605F" w:rsidRPr="00C550C1" w:rsidRDefault="002B605F" w:rsidP="00C450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C550C1">
                                    <w:rPr>
                                      <w:rFonts w:asciiTheme="minorHAnsi" w:hAnsiTheme="minorHAnsi" w:cstheme="minorHAnsi"/>
                                    </w:rPr>
                                    <w:t>-Verdrängung kleiner Läden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AutoShape 16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162" y="6774"/>
                                <a:ext cx="10335" cy="21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AutoShape 17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-2438" y="6759"/>
                                <a:ext cx="10335" cy="216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0" y="3174"/>
                              <a:ext cx="4785" cy="1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0E8451" w14:textId="77777777" w:rsidR="002B605F" w:rsidRPr="00C550C1" w:rsidRDefault="002B605F" w:rsidP="001A42C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C550C1">
                                  <w:rPr>
                                    <w:rFonts w:asciiTheme="minorHAnsi" w:hAnsiTheme="minorHAnsi" w:cstheme="minorHAnsi"/>
                                  </w:rPr>
                                  <w:t>Umweltaspekte:</w:t>
                                </w:r>
                              </w:p>
                              <w:p w14:paraId="06F6EC96" w14:textId="77777777" w:rsidR="002B605F" w:rsidRPr="00C550C1" w:rsidRDefault="002B605F" w:rsidP="001A42C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C550C1">
                                  <w:rPr>
                                    <w:rFonts w:asciiTheme="minorHAnsi" w:hAnsiTheme="minorHAnsi" w:cstheme="minorHAnsi"/>
                                  </w:rPr>
                                  <w:t>-Versender steigern Verkehrsaufkommen</w:t>
                                </w:r>
                              </w:p>
                              <w:p w14:paraId="49DEE77F" w14:textId="77777777" w:rsidR="002B605F" w:rsidRPr="00C550C1" w:rsidRDefault="002B605F" w:rsidP="001A42C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C550C1">
                                  <w:rPr>
                                    <w:rFonts w:asciiTheme="minorHAnsi" w:hAnsiTheme="minorHAnsi" w:cstheme="minorHAnsi"/>
                                  </w:rPr>
                                  <w:t>-Luftverschmutzung durch Dieselfahrzeuge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0" y="11180"/>
                              <a:ext cx="4785" cy="1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8AB234" w14:textId="77777777" w:rsidR="002B605F" w:rsidRPr="00C550C1" w:rsidRDefault="002B605F" w:rsidP="001A42C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t>-</w:t>
                                </w:r>
                                <w:r w:rsidRPr="00C550C1">
                                  <w:rPr>
                                    <w:rFonts w:asciiTheme="minorHAnsi" w:hAnsiTheme="minorHAnsi" w:cstheme="minorHAnsi"/>
                                  </w:rPr>
                                  <w:t>Verdrängung des stationären Einzelhandels</w:t>
                                </w:r>
                              </w:p>
                              <w:p w14:paraId="78E336C0" w14:textId="77777777" w:rsidR="002B605F" w:rsidRPr="00C550C1" w:rsidRDefault="002B605F" w:rsidP="001A42C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C550C1">
                                  <w:rPr>
                                    <w:rFonts w:asciiTheme="minorHAnsi" w:hAnsiTheme="minorHAnsi" w:cstheme="minorHAnsi"/>
                                  </w:rPr>
                                  <w:t>-Arbeitsplätze gehen verloren</w:t>
                                </w:r>
                              </w:p>
                              <w:p w14:paraId="3FB856FD" w14:textId="77777777" w:rsidR="002B605F" w:rsidRPr="00C550C1" w:rsidRDefault="002B605F" w:rsidP="001A42C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C550C1">
                                  <w:rPr>
                                    <w:rFonts w:asciiTheme="minorHAnsi" w:hAnsiTheme="minorHAnsi" w:cstheme="minorHAnsi"/>
                                  </w:rPr>
                                  <w:t>-Innenstädte veröden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99" y="5732"/>
                              <a:ext cx="1410" cy="4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E25C1C" w14:textId="77777777" w:rsidR="002B605F" w:rsidRPr="00C550C1" w:rsidRDefault="002B605F" w:rsidP="001A42C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C550C1">
                                  <w:rPr>
                                    <w:rFonts w:asciiTheme="minorHAnsi" w:hAnsiTheme="minorHAnsi" w:cstheme="minorHAnsi"/>
                                  </w:rPr>
                                  <w:t>-schlechte Arbeitsbedingungen</w:t>
                                </w:r>
                              </w:p>
                              <w:p w14:paraId="16F47012" w14:textId="77777777" w:rsidR="002B605F" w:rsidRPr="00C550C1" w:rsidRDefault="002B605F" w:rsidP="001A42C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C550C1">
                                  <w:rPr>
                                    <w:rFonts w:asciiTheme="minorHAnsi" w:hAnsiTheme="minorHAnsi" w:cstheme="minorHAnsi"/>
                                  </w:rPr>
                                  <w:t>-keine persönlichen Verkaufskontakte</w:t>
                                </w:r>
                              </w:p>
                              <w:p w14:paraId="3A7C2A79" w14:textId="77777777" w:rsidR="002B605F" w:rsidRPr="00C550C1" w:rsidRDefault="002B605F" w:rsidP="001A42C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C550C1">
                                  <w:rPr>
                                    <w:rFonts w:asciiTheme="minorHAnsi" w:hAnsiTheme="minorHAnsi" w:cstheme="minorHAnsi"/>
                                  </w:rPr>
                                  <w:t>-hoher Wettbewerb in der Branche erhöht auch Druck auf die Mitarbeiter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5" y="5732"/>
                              <a:ext cx="1410" cy="4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95B62A" w14:textId="77777777" w:rsidR="002B605F" w:rsidRPr="00C550C1" w:rsidRDefault="002B605F" w:rsidP="001A42C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C550C1">
                                  <w:rPr>
                                    <w:rFonts w:asciiTheme="minorHAnsi" w:hAnsiTheme="minorHAnsi" w:cstheme="minorHAnsi"/>
                                  </w:rPr>
                                  <w:t>-Menschen kommunizieren nur noch über digitale Medien (Vereinsamung)</w:t>
                                </w:r>
                              </w:p>
                              <w:p w14:paraId="457A5109" w14:textId="77777777" w:rsidR="002B605F" w:rsidRPr="00C550C1" w:rsidRDefault="002B605F" w:rsidP="001A42C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C550C1">
                                  <w:rPr>
                                    <w:rFonts w:asciiTheme="minorHAnsi" w:hAnsiTheme="minorHAnsi" w:cstheme="minorHAnsi"/>
                                  </w:rPr>
                                  <w:t>- schlechte Bezahlung bei Online-Händlern, z. B. Amazon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7" style="position:absolute;margin-left:11.6pt;margin-top:.75pt;width:437.25pt;height:516.75pt;z-index:251683328" coordorigin="1650,2671" coordsize="8745,1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9" o:spid="_x0000_s1028" type="#_x0000_t32" style="position:absolute;left:1650;top:13006;width:87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mKvcUAAADbAAAADwAAAAAAAAAA&#10;AAAAAAChAgAAZHJzL2Rvd25yZXYueG1sUEsFBgAAAAAEAAQA+QAAAJMDAAAAAA==&#10;"/>
                <v:group id="Group 32" o:spid="_x0000_s1029" style="position:absolute;left:1650;top:2671;width:8745;height:10335" coordorigin="1650,2671" coordsize="8745,10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oup 31" o:spid="_x0000_s1030" style="position:absolute;left:1650;top:2671;width:8745;height:10335" coordorigin="1650,2671" coordsize="8745,10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rect id="Rectangle 15" o:spid="_x0000_s1031" style="position:absolute;left:3500;top:5567;width:5149;height:453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tKsAA&#10;AADbAAAADwAAAGRycy9kb3ducmV2LnhtbERP24rCMBB9F/yHMIIvy5rqsiJdo4go7oOIl/2AoZlt&#10;i82kJKlWv94Igm9zONeZzltTiQs5X1pWMBwkIIgzq0vOFfyd1p8TED4ga6wsk4IbeZjPup0pptpe&#10;+UCXY8hFDGGfooIihDqV0mcFGfQDWxNH7t86gyFCl0vt8BrDTSVHSTKWBkuODQXWtCwoOx8bo2Cj&#10;6aPZ3XnTbBnP673b1d8rUqrfaxc/IAK14S1+uX91nP8Fz1/iA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itKsAAAADbAAAADwAAAAAAAAAAAAAAAACYAgAAZHJzL2Rvd25y&#10;ZXYueG1sUEsFBgAAAAAEAAQA9QAAAIUDAAAAAA==&#10;">
                      <v:textbox>
                        <w:txbxContent>
                          <w:p w14:paraId="61A51FDC" w14:textId="77777777" w:rsidR="002B605F" w:rsidRPr="00C550C1" w:rsidRDefault="002B605F" w:rsidP="00C45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C550C1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Vorbehalte gegen den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C550C1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E-Commerce:</w:t>
                            </w:r>
                          </w:p>
                          <w:p w14:paraId="16C430A3" w14:textId="77777777" w:rsidR="002B605F" w:rsidRPr="00C550C1" w:rsidRDefault="002B605F" w:rsidP="00C45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</w:p>
                          <w:p w14:paraId="7F8A9E66" w14:textId="77777777" w:rsidR="002B605F" w:rsidRPr="00C550C1" w:rsidRDefault="002B605F" w:rsidP="00C45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C550C1">
                              <w:rPr>
                                <w:rFonts w:asciiTheme="minorHAnsi" w:hAnsiTheme="minorHAnsi" w:cstheme="minorHAnsi"/>
                                <w:b/>
                              </w:rPr>
                              <w:t>Umwelt:</w:t>
                            </w:r>
                          </w:p>
                          <w:p w14:paraId="03EBB04F" w14:textId="77777777" w:rsidR="002B605F" w:rsidRPr="00C550C1" w:rsidRDefault="002B605F" w:rsidP="00C45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550C1">
                              <w:rPr>
                                <w:rFonts w:asciiTheme="minorHAnsi" w:hAnsiTheme="minorHAnsi" w:cstheme="minorHAnsi"/>
                              </w:rPr>
                              <w:t>-Erhöhtes Verkehrsaufkommen</w:t>
                            </w:r>
                          </w:p>
                          <w:p w14:paraId="03D786EB" w14:textId="77777777" w:rsidR="002B605F" w:rsidRPr="00C550C1" w:rsidRDefault="002B605F" w:rsidP="00C45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550C1">
                              <w:rPr>
                                <w:rFonts w:asciiTheme="minorHAnsi" w:hAnsiTheme="minorHAnsi" w:cstheme="minorHAnsi"/>
                              </w:rPr>
                              <w:t>-Luftverschmutzung durch Dieselfahrzeuge</w:t>
                            </w:r>
                          </w:p>
                          <w:p w14:paraId="7E5F8C08" w14:textId="77777777" w:rsidR="002B605F" w:rsidRPr="004279A7" w:rsidRDefault="002B605F" w:rsidP="00C45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328C049F" w14:textId="77777777" w:rsidR="002B605F" w:rsidRPr="00C550C1" w:rsidRDefault="002B605F" w:rsidP="00C45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C550C1">
                              <w:rPr>
                                <w:rFonts w:asciiTheme="minorHAnsi" w:hAnsiTheme="minorHAnsi" w:cstheme="minorHAnsi"/>
                                <w:b/>
                              </w:rPr>
                              <w:t>Arbeitsbedingungen:</w:t>
                            </w:r>
                          </w:p>
                          <w:p w14:paraId="409A0906" w14:textId="77777777" w:rsidR="002B605F" w:rsidRPr="00C550C1" w:rsidRDefault="002B605F" w:rsidP="00C45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550C1">
                              <w:rPr>
                                <w:rFonts w:asciiTheme="minorHAnsi" w:hAnsiTheme="minorHAnsi" w:cstheme="minorHAnsi"/>
                              </w:rPr>
                              <w:t>-Schlechte Bezahlung</w:t>
                            </w:r>
                          </w:p>
                          <w:p w14:paraId="70590D09" w14:textId="77777777" w:rsidR="002B605F" w:rsidRPr="00C550C1" w:rsidRDefault="002B605F" w:rsidP="00C45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550C1">
                              <w:rPr>
                                <w:rFonts w:asciiTheme="minorHAnsi" w:hAnsiTheme="minorHAnsi" w:cstheme="minorHAnsi"/>
                              </w:rPr>
                              <w:t>-Keine persönlichen Verkaufskontakte</w:t>
                            </w:r>
                          </w:p>
                          <w:p w14:paraId="2355F4A7" w14:textId="77777777" w:rsidR="002B605F" w:rsidRPr="00C550C1" w:rsidRDefault="002B605F" w:rsidP="00C45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550C1">
                              <w:rPr>
                                <w:rFonts w:asciiTheme="minorHAnsi" w:hAnsiTheme="minorHAnsi" w:cstheme="minorHAnsi"/>
                              </w:rPr>
                              <w:t>-Kommunikation nur über digitale Medien</w:t>
                            </w:r>
                          </w:p>
                          <w:p w14:paraId="3397712D" w14:textId="77777777" w:rsidR="002B605F" w:rsidRPr="00C550C1" w:rsidRDefault="002B605F" w:rsidP="00C45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550C1">
                              <w:rPr>
                                <w:rFonts w:asciiTheme="minorHAnsi" w:hAnsiTheme="minorHAnsi" w:cstheme="minorHAnsi"/>
                              </w:rPr>
                              <w:t>-Hoher Druck auf Mitarbeiter durch erhö</w:t>
                            </w:r>
                            <w:r w:rsidRPr="00C550C1">
                              <w:rPr>
                                <w:rFonts w:asciiTheme="minorHAnsi" w:hAnsiTheme="minorHAnsi" w:cstheme="minorHAnsi"/>
                              </w:rPr>
                              <w:t>h</w:t>
                            </w:r>
                            <w:r w:rsidRPr="00C550C1">
                              <w:rPr>
                                <w:rFonts w:asciiTheme="minorHAnsi" w:hAnsiTheme="minorHAnsi" w:cstheme="minorHAnsi"/>
                              </w:rPr>
                              <w:t>ten Wettbewerb</w:t>
                            </w:r>
                          </w:p>
                          <w:p w14:paraId="53DDA243" w14:textId="77777777" w:rsidR="002B605F" w:rsidRPr="00C550C1" w:rsidRDefault="002B605F" w:rsidP="00C45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550C1">
                              <w:rPr>
                                <w:rFonts w:asciiTheme="minorHAnsi" w:hAnsiTheme="minorHAnsi" w:cstheme="minorHAnsi"/>
                              </w:rPr>
                              <w:t>-Arbeitsplatzverlust</w:t>
                            </w:r>
                          </w:p>
                          <w:p w14:paraId="78A6D926" w14:textId="77777777" w:rsidR="002B605F" w:rsidRPr="00C550C1" w:rsidRDefault="002B605F" w:rsidP="00C45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33E58DD4" w14:textId="77777777" w:rsidR="002B605F" w:rsidRPr="00C550C1" w:rsidRDefault="002B605F" w:rsidP="00C45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C550C1">
                              <w:rPr>
                                <w:rFonts w:asciiTheme="minorHAnsi" w:hAnsiTheme="minorHAnsi" w:cstheme="minorHAnsi"/>
                                <w:b/>
                              </w:rPr>
                              <w:t>Gesellschaft:</w:t>
                            </w:r>
                          </w:p>
                          <w:p w14:paraId="087EBDC9" w14:textId="77777777" w:rsidR="002B605F" w:rsidRPr="00C550C1" w:rsidRDefault="002B605F" w:rsidP="00C45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550C1">
                              <w:rPr>
                                <w:rFonts w:asciiTheme="minorHAnsi" w:hAnsiTheme="minorHAnsi" w:cstheme="minorHAnsi"/>
                              </w:rPr>
                              <w:t>-Innenstädte veröden</w:t>
                            </w:r>
                          </w:p>
                          <w:p w14:paraId="01436B3D" w14:textId="77777777" w:rsidR="002B605F" w:rsidRPr="00C550C1" w:rsidRDefault="002B605F" w:rsidP="00C45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550C1">
                              <w:rPr>
                                <w:rFonts w:asciiTheme="minorHAnsi" w:hAnsiTheme="minorHAnsi" w:cstheme="minorHAnsi"/>
                              </w:rPr>
                              <w:t>-Verdrängung kleiner Läden</w:t>
                            </w:r>
                          </w:p>
                        </w:txbxContent>
                      </v:textbox>
                    </v:rect>
                    <v:shape id="AutoShape 16" o:spid="_x0000_s1032" style="position:absolute;left:4162;top:6774;width:10335;height:2130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uyL4A&#10;AADbAAAADwAAAGRycy9kb3ducmV2LnhtbERPzYrCMBC+C75DGGFvNlVUpGsUERb2tGD1AYZkbMs2&#10;k5pka/v2G0HwNh/f7+wOg21FTz40jhUsshwEsXam4UrB9fI134IIEdlg65gUjBTgsJ9OdlgY9+Az&#10;9WWsRArhUKCCOsaukDLomiyGzHXEibs5bzEm6CtpPD5SuG3lMs830mLDqaHGjk416d/yzyo4jdqt&#10;aLlox3Ktf4Zb78M9eKU+ZsPxE0SkIb7FL/e3SfNX8PwlHSD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3+bsi+AAAA2wAAAA8AAAAAAAAAAAAAAAAAmAIAAGRycy9kb3ducmV2&#10;LnhtbFBLBQYAAAAABAAEAPUAAACDAwAAAAA=&#10;" path="m,l5400,21600r10800,l21600,,,xe">
                      <v:stroke joinstyle="miter"/>
                      <v:path o:connecttype="custom" o:connectlocs="9043,1065;5168,2130;1292,1065;5168,0" o:connectangles="0,0,0,0" textboxrect="4500,4503,17100,17097"/>
                    </v:shape>
                    <v:shape id="AutoShape 17" o:spid="_x0000_s1033" style="position:absolute;left:-2438;top:6759;width:10335;height:216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wO8IA&#10;AADbAAAADwAAAGRycy9kb3ducmV2LnhtbESP3YrCMBCF74V9hzAL3tm0C6u2GssiCAte+fMAYzO2&#10;xWbSNtHWtzfCwt7NcM6c78w6H00jHtS72rKCJIpBEBdW11wqOJ92syUI55E1NpZJwZMc5JuPyRoz&#10;bQc+0OPoSxFC2GWooPK+zaR0RUUGXWRb4qBdbW/Qh7Uvpe5xCOGmkV9xPJcGaw6EClvaVlTcjncT&#10;uLrbpvOiTFK379JhaC9pJxdKTT/HnxUIT6P/N/9d/+pQ/xvev4QB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bA7wgAAANsAAAAPAAAAAAAAAAAAAAAAAJgCAABkcnMvZG93&#10;bnJldi54bWxQSwUGAAAAAAQABAD1AAAAhwMAAAAA&#10;" path="m,l5400,21600r10800,l21600,,,xe">
                      <v:stroke joinstyle="miter"/>
                      <v:path o:connecttype="custom" o:connectlocs="9043,1080;5168,2160;1292,1080;5168,0" o:connectangles="0,0,0,0" textboxrect="4500,4500,17100,17100"/>
                    </v:shape>
                  </v:group>
                  <v:shape id="Text Box 23" o:spid="_x0000_s1034" type="#_x0000_t202" style="position:absolute;left:3630;top:3174;width:478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<v:textbox>
                      <w:txbxContent>
                        <w:p w14:paraId="4B0E8451" w14:textId="77777777" w:rsidR="002B605F" w:rsidRPr="00C550C1" w:rsidRDefault="002B605F" w:rsidP="001A42CB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C550C1">
                            <w:rPr>
                              <w:rFonts w:asciiTheme="minorHAnsi" w:hAnsiTheme="minorHAnsi" w:cstheme="minorHAnsi"/>
                            </w:rPr>
                            <w:t>Umweltaspekte:</w:t>
                          </w:r>
                        </w:p>
                        <w:p w14:paraId="06F6EC96" w14:textId="77777777" w:rsidR="002B605F" w:rsidRPr="00C550C1" w:rsidRDefault="002B605F" w:rsidP="001A42CB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C550C1">
                            <w:rPr>
                              <w:rFonts w:asciiTheme="minorHAnsi" w:hAnsiTheme="minorHAnsi" w:cstheme="minorHAnsi"/>
                            </w:rPr>
                            <w:t>-Versender steigern Verkehrsaufkommen</w:t>
                          </w:r>
                        </w:p>
                        <w:p w14:paraId="49DEE77F" w14:textId="77777777" w:rsidR="002B605F" w:rsidRPr="00C550C1" w:rsidRDefault="002B605F" w:rsidP="001A42CB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C550C1">
                            <w:rPr>
                              <w:rFonts w:asciiTheme="minorHAnsi" w:hAnsiTheme="minorHAnsi" w:cstheme="minorHAnsi"/>
                            </w:rPr>
                            <w:t>-Luftverschmutzung durch Dieselfahrzeuge</w:t>
                          </w:r>
                        </w:p>
                      </w:txbxContent>
                    </v:textbox>
                  </v:shape>
                  <v:shape id="Text Box 24" o:spid="_x0000_s1035" type="#_x0000_t202" style="position:absolute;left:3630;top:11180;width:478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  <v:textbox>
                      <w:txbxContent>
                        <w:p w14:paraId="198AB234" w14:textId="77777777" w:rsidR="002B605F" w:rsidRPr="00C550C1" w:rsidRDefault="002B605F" w:rsidP="001A42CB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t>-</w:t>
                          </w:r>
                          <w:r w:rsidRPr="00C550C1">
                            <w:rPr>
                              <w:rFonts w:asciiTheme="minorHAnsi" w:hAnsiTheme="minorHAnsi" w:cstheme="minorHAnsi"/>
                            </w:rPr>
                            <w:t>Verdrängung des stationären Einzelhandels</w:t>
                          </w:r>
                        </w:p>
                        <w:p w14:paraId="78E336C0" w14:textId="77777777" w:rsidR="002B605F" w:rsidRPr="00C550C1" w:rsidRDefault="002B605F" w:rsidP="001A42CB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C550C1">
                            <w:rPr>
                              <w:rFonts w:asciiTheme="minorHAnsi" w:hAnsiTheme="minorHAnsi" w:cstheme="minorHAnsi"/>
                            </w:rPr>
                            <w:t>-Arbeitsplätze gehen verloren</w:t>
                          </w:r>
                        </w:p>
                        <w:p w14:paraId="3FB856FD" w14:textId="77777777" w:rsidR="002B605F" w:rsidRPr="00C550C1" w:rsidRDefault="002B605F" w:rsidP="001A42CB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C550C1">
                            <w:rPr>
                              <w:rFonts w:asciiTheme="minorHAnsi" w:hAnsiTheme="minorHAnsi" w:cstheme="minorHAnsi"/>
                            </w:rPr>
                            <w:t>-Innenstädte veröden</w:t>
                          </w:r>
                        </w:p>
                      </w:txbxContent>
                    </v:textbox>
                  </v:shape>
                  <v:shape id="Text Box 25" o:spid="_x0000_s1036" type="#_x0000_t202" style="position:absolute;left:8599;top:5732;width:1410;height:4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/ycMA&#10;AADbAAAADwAAAGRycy9kb3ducmV2LnhtbESPQWvCQBCF7wX/wzKCt7pRQUrqKlYoCIJQGzwP2Wk2&#10;NTsbstsY/fWdg+BthvfmvW9Wm8E3qqcu1oENzKYZKOIy2JorA8X35+sbqJiQLTaBycCNImzWo5cV&#10;5jZc+Yv6U6qUhHDM0YBLqc21jqUjj3EaWmLRfkLnMcnaVdp2eJVw3+h5li21x5qlwWFLO0fl5fTn&#10;DfTZvSgXGPTh+LssLls3/+iPZ2Mm42H7DirRkJ7mx/XeCr7Ayi8y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A/ycMAAADbAAAADwAAAAAAAAAAAAAAAACYAgAAZHJzL2Rv&#10;d25yZXYueG1sUEsFBgAAAAAEAAQA9QAAAIgDAAAAAA==&#10;" stroked="f">
                    <v:textbox style="layout-flow:vertical;mso-layout-flow-alt:bottom-to-top">
                      <w:txbxContent>
                        <w:p w14:paraId="50E25C1C" w14:textId="77777777" w:rsidR="002B605F" w:rsidRPr="00C550C1" w:rsidRDefault="002B605F" w:rsidP="001A42CB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C550C1">
                            <w:rPr>
                              <w:rFonts w:asciiTheme="minorHAnsi" w:hAnsiTheme="minorHAnsi" w:cstheme="minorHAnsi"/>
                            </w:rPr>
                            <w:t>-schlechte Arbeitsbedingungen</w:t>
                          </w:r>
                        </w:p>
                        <w:p w14:paraId="16F47012" w14:textId="77777777" w:rsidR="002B605F" w:rsidRPr="00C550C1" w:rsidRDefault="002B605F" w:rsidP="001A42CB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C550C1">
                            <w:rPr>
                              <w:rFonts w:asciiTheme="minorHAnsi" w:hAnsiTheme="minorHAnsi" w:cstheme="minorHAnsi"/>
                            </w:rPr>
                            <w:t>-keine persönlichen Verkaufskontakte</w:t>
                          </w:r>
                        </w:p>
                        <w:p w14:paraId="3A7C2A79" w14:textId="77777777" w:rsidR="002B605F" w:rsidRPr="00C550C1" w:rsidRDefault="002B605F" w:rsidP="001A42CB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C550C1">
                            <w:rPr>
                              <w:rFonts w:asciiTheme="minorHAnsi" w:hAnsiTheme="minorHAnsi" w:cstheme="minorHAnsi"/>
                            </w:rPr>
                            <w:t>-hoher Wettbewerb in der Branche erhöht auch Druck auf die Mitarbeiter</w:t>
                          </w:r>
                        </w:p>
                      </w:txbxContent>
                    </v:textbox>
                  </v:shape>
                  <v:shape id="Text Box 26" o:spid="_x0000_s1037" type="#_x0000_t202" style="position:absolute;left:1935;top:5732;width:1410;height:4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ibMMA&#10;AADbAAAADwAAAGRycy9kb3ducmV2LnhtbERPTWvCQBC9C/0Pywi9FN3E0lKjq0iL0EtLmyheh+yY&#10;BHdnQ3aN8d+7hYK3ebzPWa4Ha0RPnW8cK0inCQji0umGKwW7Yjt5A+EDskbjmBRcycN69TBaYqbd&#10;hX+pz0MlYgj7DBXUIbSZlL6syaKfupY4ckfXWQwRdpXUHV5iuDVyliSv0mLDsaHGlt5rKk/52So4&#10;7M/bp1n6s/non9P8+6UwX0c2Sj2Oh80CRKAh3MX/7k8d58/h75d4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KibMMAAADbAAAADwAAAAAAAAAAAAAAAACYAgAAZHJzL2Rv&#10;d25yZXYueG1sUEsFBgAAAAAEAAQA9QAAAIgDAAAAAA==&#10;" stroked="f">
                    <v:textbox style="layout-flow:vertical">
                      <w:txbxContent>
                        <w:p w14:paraId="7795B62A" w14:textId="77777777" w:rsidR="002B605F" w:rsidRPr="00C550C1" w:rsidRDefault="002B605F" w:rsidP="001A42CB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C550C1">
                            <w:rPr>
                              <w:rFonts w:asciiTheme="minorHAnsi" w:hAnsiTheme="minorHAnsi" w:cstheme="minorHAnsi"/>
                            </w:rPr>
                            <w:t>-Menschen kommunizieren nur noch über digitale Medien (Vereinsamung)</w:t>
                          </w:r>
                        </w:p>
                        <w:p w14:paraId="457A5109" w14:textId="77777777" w:rsidR="002B605F" w:rsidRPr="00C550C1" w:rsidRDefault="002B605F" w:rsidP="001A42CB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C550C1">
                            <w:rPr>
                              <w:rFonts w:asciiTheme="minorHAnsi" w:hAnsiTheme="minorHAnsi" w:cstheme="minorHAnsi"/>
                            </w:rPr>
                            <w:t>- schlechte Bezahlung bei Online-Händlern, z. B. Amazon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253817" wp14:editId="77E5C1DD">
                <wp:simplePos x="0" y="0"/>
                <wp:positionH relativeFrom="column">
                  <wp:posOffset>147955</wp:posOffset>
                </wp:positionH>
                <wp:positionV relativeFrom="paragraph">
                  <wp:posOffset>9525</wp:posOffset>
                </wp:positionV>
                <wp:extent cx="5552440" cy="0"/>
                <wp:effectExtent l="5080" t="9525" r="5080" b="9525"/>
                <wp:wrapNone/>
                <wp:docPr id="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2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AutoShape 22" o:spid="_x0000_s1026" type="#_x0000_t32" style="position:absolute;margin-left:11.65pt;margin-top:.75pt;width:437.2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hq3HwIAADw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"/>
            </w:pict>
          </mc:Fallback>
        </mc:AlternateContent>
      </w:r>
    </w:p>
    <w:p w14:paraId="3D1F6AC0" w14:textId="77777777" w:rsidR="00162DC5" w:rsidRPr="00635710" w:rsidRDefault="001A42CB" w:rsidP="001A42CB">
      <w:pPr>
        <w:tabs>
          <w:tab w:val="center" w:pos="4535"/>
        </w:tabs>
        <w:rPr>
          <w:rFonts w:asciiTheme="minorHAnsi" w:hAnsiTheme="minorHAnsi" w:cstheme="minorHAnsi"/>
          <w:szCs w:val="24"/>
        </w:rPr>
      </w:pPr>
      <w:r w:rsidRPr="00635710">
        <w:rPr>
          <w:rFonts w:asciiTheme="minorHAnsi" w:hAnsiTheme="minorHAnsi" w:cstheme="minorHAnsi"/>
          <w:szCs w:val="24"/>
        </w:rPr>
        <w:tab/>
      </w:r>
    </w:p>
    <w:p w14:paraId="794F0FFA" w14:textId="77777777" w:rsidR="00162DC5" w:rsidRPr="00635710" w:rsidRDefault="00162DC5" w:rsidP="00162DC5">
      <w:pPr>
        <w:rPr>
          <w:rFonts w:asciiTheme="minorHAnsi" w:hAnsiTheme="minorHAnsi" w:cstheme="minorHAnsi"/>
          <w:szCs w:val="24"/>
        </w:rPr>
      </w:pPr>
    </w:p>
    <w:p w14:paraId="6924EDEB" w14:textId="77777777" w:rsidR="00162DC5" w:rsidRPr="00635710" w:rsidRDefault="00162DC5" w:rsidP="00162DC5">
      <w:pPr>
        <w:rPr>
          <w:rFonts w:asciiTheme="minorHAnsi" w:hAnsiTheme="minorHAnsi" w:cstheme="minorHAnsi"/>
          <w:szCs w:val="24"/>
        </w:rPr>
      </w:pPr>
    </w:p>
    <w:p w14:paraId="48C83334" w14:textId="77777777" w:rsidR="00162DC5" w:rsidRPr="00635710" w:rsidRDefault="00162DC5" w:rsidP="00162DC5">
      <w:pPr>
        <w:rPr>
          <w:rFonts w:asciiTheme="minorHAnsi" w:hAnsiTheme="minorHAnsi" w:cstheme="minorHAnsi"/>
          <w:szCs w:val="24"/>
        </w:rPr>
      </w:pPr>
    </w:p>
    <w:p w14:paraId="43611BC5" w14:textId="77777777" w:rsidR="00162DC5" w:rsidRPr="00635710" w:rsidRDefault="00162DC5" w:rsidP="00162DC5">
      <w:pPr>
        <w:rPr>
          <w:rFonts w:asciiTheme="minorHAnsi" w:hAnsiTheme="minorHAnsi" w:cstheme="minorHAnsi"/>
          <w:szCs w:val="24"/>
        </w:rPr>
      </w:pPr>
    </w:p>
    <w:p w14:paraId="7F733226" w14:textId="77777777" w:rsidR="00162DC5" w:rsidRPr="00635710" w:rsidRDefault="00162DC5" w:rsidP="00162DC5">
      <w:pPr>
        <w:rPr>
          <w:rFonts w:asciiTheme="minorHAnsi" w:hAnsiTheme="minorHAnsi" w:cstheme="minorHAnsi"/>
          <w:szCs w:val="24"/>
        </w:rPr>
      </w:pPr>
    </w:p>
    <w:p w14:paraId="0157D6FE" w14:textId="77777777" w:rsidR="00162DC5" w:rsidRPr="00635710" w:rsidRDefault="00162DC5" w:rsidP="00162DC5">
      <w:pPr>
        <w:rPr>
          <w:rFonts w:asciiTheme="minorHAnsi" w:hAnsiTheme="minorHAnsi" w:cstheme="minorHAnsi"/>
          <w:szCs w:val="24"/>
        </w:rPr>
      </w:pPr>
    </w:p>
    <w:p w14:paraId="21DF7311" w14:textId="77777777" w:rsidR="00162DC5" w:rsidRPr="00635710" w:rsidRDefault="00162DC5" w:rsidP="00162DC5">
      <w:pPr>
        <w:spacing w:after="160" w:line="259" w:lineRule="auto"/>
        <w:ind w:left="360"/>
        <w:rPr>
          <w:rFonts w:asciiTheme="minorHAnsi" w:hAnsiTheme="minorHAnsi" w:cstheme="minorHAnsi"/>
          <w:szCs w:val="24"/>
        </w:rPr>
      </w:pPr>
    </w:p>
    <w:p w14:paraId="144E0DC6" w14:textId="77777777" w:rsidR="00162DC5" w:rsidRPr="00635710" w:rsidRDefault="00162DC5" w:rsidP="00162DC5">
      <w:pPr>
        <w:spacing w:after="160" w:line="259" w:lineRule="auto"/>
        <w:ind w:left="360"/>
        <w:rPr>
          <w:rFonts w:asciiTheme="minorHAnsi" w:hAnsiTheme="minorHAnsi" w:cstheme="minorHAnsi"/>
          <w:szCs w:val="24"/>
        </w:rPr>
      </w:pPr>
    </w:p>
    <w:p w14:paraId="1173258F" w14:textId="77777777" w:rsidR="00162DC5" w:rsidRPr="00635710" w:rsidRDefault="00162DC5" w:rsidP="00162DC5">
      <w:pPr>
        <w:spacing w:after="160" w:line="259" w:lineRule="auto"/>
        <w:ind w:left="360"/>
        <w:rPr>
          <w:rFonts w:asciiTheme="minorHAnsi" w:hAnsiTheme="minorHAnsi" w:cstheme="minorHAnsi"/>
          <w:szCs w:val="24"/>
        </w:rPr>
      </w:pPr>
    </w:p>
    <w:p w14:paraId="097498C3" w14:textId="77777777" w:rsidR="008B289E" w:rsidRPr="00635710" w:rsidRDefault="008B289E" w:rsidP="00162DC5">
      <w:pPr>
        <w:spacing w:after="160" w:line="259" w:lineRule="auto"/>
        <w:ind w:left="360"/>
        <w:rPr>
          <w:rFonts w:asciiTheme="minorHAnsi" w:hAnsiTheme="minorHAnsi" w:cstheme="minorHAnsi"/>
          <w:szCs w:val="24"/>
        </w:rPr>
      </w:pPr>
    </w:p>
    <w:p w14:paraId="59151657" w14:textId="77777777" w:rsidR="008B289E" w:rsidRPr="00635710" w:rsidRDefault="008B289E" w:rsidP="00162DC5">
      <w:pPr>
        <w:spacing w:after="160" w:line="259" w:lineRule="auto"/>
        <w:ind w:left="360"/>
        <w:rPr>
          <w:rFonts w:asciiTheme="minorHAnsi" w:hAnsiTheme="minorHAnsi" w:cstheme="minorHAnsi"/>
          <w:szCs w:val="24"/>
        </w:rPr>
      </w:pPr>
    </w:p>
    <w:p w14:paraId="1906F138" w14:textId="77777777" w:rsidR="008B289E" w:rsidRPr="00635710" w:rsidRDefault="008B289E" w:rsidP="00162DC5">
      <w:pPr>
        <w:spacing w:after="160" w:line="259" w:lineRule="auto"/>
        <w:ind w:left="360"/>
        <w:rPr>
          <w:rFonts w:asciiTheme="minorHAnsi" w:hAnsiTheme="minorHAnsi" w:cstheme="minorHAnsi"/>
          <w:szCs w:val="24"/>
        </w:rPr>
      </w:pPr>
    </w:p>
    <w:p w14:paraId="3A60B8D3" w14:textId="77777777" w:rsidR="008B289E" w:rsidRPr="00635710" w:rsidRDefault="008B289E" w:rsidP="00162DC5">
      <w:pPr>
        <w:spacing w:after="160" w:line="259" w:lineRule="auto"/>
        <w:ind w:left="360"/>
        <w:rPr>
          <w:rFonts w:asciiTheme="minorHAnsi" w:hAnsiTheme="minorHAnsi" w:cstheme="minorHAnsi"/>
          <w:szCs w:val="24"/>
        </w:rPr>
      </w:pPr>
    </w:p>
    <w:p w14:paraId="2B9F5B6F" w14:textId="77777777" w:rsidR="008B289E" w:rsidRPr="00635710" w:rsidRDefault="008B289E" w:rsidP="00162DC5">
      <w:pPr>
        <w:spacing w:after="160" w:line="259" w:lineRule="auto"/>
        <w:ind w:left="360"/>
        <w:rPr>
          <w:rFonts w:asciiTheme="minorHAnsi" w:hAnsiTheme="minorHAnsi" w:cstheme="minorHAnsi"/>
          <w:szCs w:val="24"/>
        </w:rPr>
      </w:pPr>
    </w:p>
    <w:p w14:paraId="1B837091" w14:textId="77777777" w:rsidR="008B289E" w:rsidRPr="00635710" w:rsidRDefault="008B289E" w:rsidP="00162DC5">
      <w:pPr>
        <w:spacing w:after="160" w:line="259" w:lineRule="auto"/>
        <w:ind w:left="360"/>
        <w:rPr>
          <w:rFonts w:asciiTheme="minorHAnsi" w:hAnsiTheme="minorHAnsi" w:cstheme="minorHAnsi"/>
          <w:szCs w:val="24"/>
        </w:rPr>
      </w:pPr>
    </w:p>
    <w:p w14:paraId="1C8229D8" w14:textId="77777777" w:rsidR="00B13D4A" w:rsidRPr="00635710" w:rsidRDefault="00234CA0" w:rsidP="00234CA0">
      <w:pPr>
        <w:spacing w:line="259" w:lineRule="auto"/>
        <w:ind w:left="357"/>
        <w:rPr>
          <w:rFonts w:asciiTheme="minorHAnsi" w:hAnsiTheme="minorHAnsi" w:cstheme="minorHAnsi"/>
          <w:szCs w:val="24"/>
        </w:rPr>
      </w:pPr>
      <w:r w:rsidRPr="00635710">
        <w:rPr>
          <w:rFonts w:asciiTheme="minorHAnsi" w:hAnsiTheme="minorHAnsi" w:cstheme="minorHAnsi"/>
          <w:szCs w:val="24"/>
        </w:rPr>
        <w:tab/>
      </w:r>
      <w:r w:rsidRPr="00635710">
        <w:rPr>
          <w:rFonts w:asciiTheme="minorHAnsi" w:hAnsiTheme="minorHAnsi" w:cstheme="minorHAnsi"/>
          <w:szCs w:val="24"/>
        </w:rPr>
        <w:tab/>
      </w:r>
      <w:r w:rsidRPr="00635710">
        <w:rPr>
          <w:rFonts w:asciiTheme="minorHAnsi" w:hAnsiTheme="minorHAnsi" w:cstheme="minorHAnsi"/>
          <w:szCs w:val="24"/>
        </w:rPr>
        <w:tab/>
      </w:r>
      <w:r w:rsidRPr="00635710">
        <w:rPr>
          <w:rFonts w:asciiTheme="minorHAnsi" w:hAnsiTheme="minorHAnsi" w:cstheme="minorHAnsi"/>
          <w:szCs w:val="24"/>
        </w:rPr>
        <w:tab/>
      </w:r>
    </w:p>
    <w:p w14:paraId="488BFBAA" w14:textId="77777777" w:rsidR="00B13D4A" w:rsidRPr="00635710" w:rsidRDefault="00B13D4A" w:rsidP="001A42CB">
      <w:pPr>
        <w:spacing w:line="259" w:lineRule="auto"/>
        <w:ind w:left="2481" w:firstLine="351"/>
        <w:rPr>
          <w:rFonts w:asciiTheme="minorHAnsi" w:hAnsiTheme="minorHAnsi" w:cstheme="minorHAnsi"/>
          <w:szCs w:val="24"/>
        </w:rPr>
      </w:pPr>
    </w:p>
    <w:p w14:paraId="3D428B70" w14:textId="77777777" w:rsidR="008B289E" w:rsidRPr="00635710" w:rsidRDefault="008B289E" w:rsidP="00162DC5">
      <w:pPr>
        <w:spacing w:after="160" w:line="259" w:lineRule="auto"/>
        <w:ind w:left="360"/>
        <w:rPr>
          <w:rFonts w:asciiTheme="minorHAnsi" w:hAnsiTheme="minorHAnsi" w:cstheme="minorHAnsi"/>
          <w:szCs w:val="24"/>
        </w:rPr>
      </w:pPr>
    </w:p>
    <w:p w14:paraId="3CEC29FE" w14:textId="77777777" w:rsidR="008B289E" w:rsidRPr="00635710" w:rsidRDefault="008B289E" w:rsidP="00162DC5">
      <w:pPr>
        <w:spacing w:after="160" w:line="259" w:lineRule="auto"/>
        <w:ind w:left="360"/>
        <w:rPr>
          <w:rFonts w:asciiTheme="minorHAnsi" w:hAnsiTheme="minorHAnsi" w:cstheme="minorHAnsi"/>
          <w:szCs w:val="24"/>
        </w:rPr>
      </w:pPr>
    </w:p>
    <w:p w14:paraId="4B13DB1A" w14:textId="77777777" w:rsidR="008B289E" w:rsidRPr="00635710" w:rsidRDefault="008B289E" w:rsidP="00162DC5">
      <w:pPr>
        <w:spacing w:after="160" w:line="259" w:lineRule="auto"/>
        <w:ind w:left="360"/>
        <w:rPr>
          <w:rFonts w:asciiTheme="minorHAnsi" w:hAnsiTheme="minorHAnsi" w:cstheme="minorHAnsi"/>
          <w:szCs w:val="24"/>
        </w:rPr>
      </w:pPr>
    </w:p>
    <w:p w14:paraId="53C94884" w14:textId="77777777" w:rsidR="008B289E" w:rsidRPr="00635710" w:rsidRDefault="008B289E" w:rsidP="00162DC5">
      <w:pPr>
        <w:spacing w:after="160" w:line="259" w:lineRule="auto"/>
        <w:ind w:left="360"/>
        <w:rPr>
          <w:rFonts w:asciiTheme="minorHAnsi" w:hAnsiTheme="minorHAnsi" w:cstheme="minorHAnsi"/>
          <w:szCs w:val="24"/>
        </w:rPr>
      </w:pPr>
    </w:p>
    <w:p w14:paraId="6BEFC226" w14:textId="77777777" w:rsidR="00153E40" w:rsidRPr="00635710" w:rsidRDefault="00153E40" w:rsidP="00162DC5">
      <w:pPr>
        <w:rPr>
          <w:rFonts w:asciiTheme="minorHAnsi" w:hAnsiTheme="minorHAnsi" w:cstheme="minorHAnsi"/>
          <w:b/>
          <w:szCs w:val="24"/>
        </w:rPr>
      </w:pPr>
    </w:p>
    <w:p w14:paraId="67F80F9B" w14:textId="77777777" w:rsidR="00053355" w:rsidRPr="00635710" w:rsidRDefault="00053355">
      <w:pPr>
        <w:rPr>
          <w:rFonts w:asciiTheme="minorHAnsi" w:hAnsiTheme="minorHAnsi" w:cstheme="minorHAnsi"/>
          <w:szCs w:val="24"/>
        </w:rPr>
      </w:pPr>
      <w:r w:rsidRPr="00635710">
        <w:rPr>
          <w:rFonts w:asciiTheme="minorHAnsi" w:hAnsiTheme="minorHAnsi" w:cstheme="minorHAnsi"/>
          <w:szCs w:val="24"/>
        </w:rPr>
        <w:br w:type="page"/>
      </w:r>
    </w:p>
    <w:p w14:paraId="327BAB6A" w14:textId="77777777" w:rsidR="006612DE" w:rsidRDefault="00826C41" w:rsidP="00B24083">
      <w:pPr>
        <w:tabs>
          <w:tab w:val="left" w:pos="2552"/>
        </w:tabs>
        <w:rPr>
          <w:rFonts w:asciiTheme="minorHAnsi" w:hAnsiTheme="minorHAnsi" w:cstheme="minorHAnsi"/>
          <w:b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lastRenderedPageBreak/>
        <w:t xml:space="preserve">Mögliche </w:t>
      </w:r>
      <w:r w:rsidR="006612DE">
        <w:rPr>
          <w:rFonts w:asciiTheme="minorHAnsi" w:hAnsiTheme="minorHAnsi" w:cstheme="minorHAnsi"/>
          <w:b/>
          <w:szCs w:val="24"/>
        </w:rPr>
        <w:t xml:space="preserve">Lösung der Schüler*innen: </w:t>
      </w:r>
    </w:p>
    <w:p w14:paraId="4D6BCFE2" w14:textId="77777777" w:rsidR="00BD13A7" w:rsidRPr="00635710" w:rsidRDefault="00826C41" w:rsidP="00B24083">
      <w:pPr>
        <w:tabs>
          <w:tab w:val="left" w:pos="2552"/>
        </w:tabs>
        <w:rPr>
          <w:rFonts w:asciiTheme="minorHAnsi" w:hAnsiTheme="minorHAnsi" w:cstheme="minorHAnsi"/>
          <w:b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t>Marktstruktur</w:t>
      </w:r>
      <w:r w:rsidR="00B07D67" w:rsidRPr="00635710">
        <w:rPr>
          <w:rFonts w:asciiTheme="minorHAnsi" w:hAnsiTheme="minorHAnsi" w:cstheme="minorHAnsi"/>
          <w:b/>
          <w:szCs w:val="24"/>
        </w:rPr>
        <w:t>entwicklung</w:t>
      </w:r>
      <w:r w:rsidRPr="00635710">
        <w:rPr>
          <w:rFonts w:asciiTheme="minorHAnsi" w:hAnsiTheme="minorHAnsi" w:cstheme="minorHAnsi"/>
          <w:b/>
          <w:szCs w:val="24"/>
        </w:rPr>
        <w:t xml:space="preserve"> im E-Commerce</w:t>
      </w:r>
      <w:r w:rsidR="005B009A" w:rsidRPr="00635710">
        <w:rPr>
          <w:rFonts w:asciiTheme="minorHAnsi" w:hAnsiTheme="minorHAnsi" w:cstheme="minorHAnsi"/>
          <w:b/>
          <w:szCs w:val="24"/>
        </w:rPr>
        <w:t xml:space="preserve"> (Internetrecherche)</w:t>
      </w:r>
    </w:p>
    <w:p w14:paraId="3C12EACB" w14:textId="77777777" w:rsidR="00BD13A7" w:rsidRPr="00635710" w:rsidRDefault="00BD13A7">
      <w:pPr>
        <w:rPr>
          <w:rFonts w:asciiTheme="minorHAnsi" w:hAnsiTheme="minorHAnsi" w:cstheme="minorHAnsi"/>
          <w:b/>
          <w:szCs w:val="24"/>
        </w:rPr>
      </w:pPr>
    </w:p>
    <w:p w14:paraId="3CC6317B" w14:textId="77777777" w:rsidR="00BD13A7" w:rsidRPr="00635710" w:rsidRDefault="00B07D67">
      <w:pPr>
        <w:rPr>
          <w:rFonts w:asciiTheme="minorHAnsi" w:hAnsiTheme="minorHAnsi" w:cstheme="minorHAnsi"/>
          <w:b/>
          <w:szCs w:val="24"/>
        </w:rPr>
      </w:pPr>
      <w:r w:rsidRPr="00635710">
        <w:rPr>
          <w:rFonts w:asciiTheme="minorHAnsi" w:hAnsiTheme="minorHAnsi" w:cstheme="minorHAnsi"/>
          <w:b/>
          <w:noProof/>
          <w:szCs w:val="24"/>
        </w:rPr>
        <w:drawing>
          <wp:inline distT="0" distB="0" distL="0" distR="0" wp14:anchorId="444B309F" wp14:editId="13952EFD">
            <wp:extent cx="6019365" cy="3180522"/>
            <wp:effectExtent l="19050" t="19050" r="635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92" cy="3178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651D51" w14:textId="77777777" w:rsidR="00BD13A7" w:rsidRPr="00635710" w:rsidRDefault="00BD13A7">
      <w:pPr>
        <w:rPr>
          <w:rFonts w:asciiTheme="minorHAnsi" w:hAnsiTheme="minorHAnsi" w:cstheme="minorHAnsi"/>
          <w:b/>
          <w:szCs w:val="24"/>
        </w:rPr>
      </w:pPr>
    </w:p>
    <w:p w14:paraId="342279E7" w14:textId="77777777" w:rsidR="00DA1987" w:rsidRPr="00635710" w:rsidRDefault="00DA1987">
      <w:pPr>
        <w:rPr>
          <w:rFonts w:asciiTheme="minorHAnsi" w:hAnsiTheme="minorHAnsi" w:cstheme="minorHAnsi"/>
          <w:b/>
          <w:szCs w:val="24"/>
        </w:rPr>
      </w:pPr>
    </w:p>
    <w:p w14:paraId="29AB65B7" w14:textId="77777777" w:rsidR="00B07D67" w:rsidRPr="00635710" w:rsidRDefault="00B07D67">
      <w:pPr>
        <w:rPr>
          <w:rFonts w:asciiTheme="minorHAnsi" w:hAnsiTheme="minorHAnsi" w:cstheme="minorHAnsi"/>
          <w:b/>
          <w:szCs w:val="24"/>
        </w:rPr>
      </w:pPr>
    </w:p>
    <w:p w14:paraId="2F69EC4E" w14:textId="77777777" w:rsidR="00B24083" w:rsidRPr="00635710" w:rsidRDefault="00B24083" w:rsidP="00B24083">
      <w:pPr>
        <w:tabs>
          <w:tab w:val="left" w:pos="2552"/>
        </w:tabs>
        <w:rPr>
          <w:rFonts w:asciiTheme="minorHAnsi" w:hAnsiTheme="minorHAnsi" w:cstheme="minorHAnsi"/>
          <w:b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t>Mögliche Schülerlösung:</w:t>
      </w:r>
      <w:r w:rsidRPr="00635710">
        <w:rPr>
          <w:rFonts w:asciiTheme="minorHAnsi" w:hAnsiTheme="minorHAnsi" w:cstheme="minorHAnsi"/>
          <w:b/>
          <w:szCs w:val="24"/>
        </w:rPr>
        <w:tab/>
        <w:t xml:space="preserve">Wachstumsvergleich stationärer Handel - Onlinehandel </w:t>
      </w:r>
    </w:p>
    <w:p w14:paraId="0D9B497A" w14:textId="77777777" w:rsidR="00B24083" w:rsidRPr="00635710" w:rsidRDefault="00B24083" w:rsidP="00B24083">
      <w:pPr>
        <w:ind w:left="2124" w:firstLine="428"/>
        <w:rPr>
          <w:rFonts w:asciiTheme="minorHAnsi" w:hAnsiTheme="minorHAnsi" w:cstheme="minorHAnsi"/>
          <w:b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t>(Internetrecherche)</w:t>
      </w:r>
    </w:p>
    <w:p w14:paraId="195E7855" w14:textId="77777777" w:rsidR="00B24083" w:rsidRPr="00635710" w:rsidRDefault="00B24083">
      <w:pPr>
        <w:rPr>
          <w:rFonts w:asciiTheme="minorHAnsi" w:hAnsiTheme="minorHAnsi" w:cstheme="minorHAnsi"/>
          <w:b/>
          <w:szCs w:val="24"/>
        </w:rPr>
      </w:pPr>
    </w:p>
    <w:p w14:paraId="583B1265" w14:textId="77777777" w:rsidR="00B24083" w:rsidRPr="00635710" w:rsidRDefault="009D353C">
      <w:pPr>
        <w:rPr>
          <w:rFonts w:asciiTheme="minorHAnsi" w:hAnsiTheme="minorHAnsi" w:cstheme="minorHAnsi"/>
          <w:b/>
          <w:szCs w:val="24"/>
        </w:rPr>
      </w:pPr>
      <w:r w:rsidRPr="00635710">
        <w:rPr>
          <w:rFonts w:asciiTheme="minorHAnsi" w:hAnsiTheme="minorHAnsi" w:cstheme="minorHAnsi"/>
          <w:b/>
          <w:noProof/>
          <w:szCs w:val="24"/>
        </w:rPr>
        <w:drawing>
          <wp:inline distT="0" distB="0" distL="0" distR="0" wp14:anchorId="5D38509D" wp14:editId="5479736C">
            <wp:extent cx="6011076" cy="3784821"/>
            <wp:effectExtent l="19050" t="19050" r="889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0616" cy="3778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D8B66" w14:textId="77777777" w:rsidR="00B24083" w:rsidRPr="00635710" w:rsidRDefault="00B24083">
      <w:pPr>
        <w:rPr>
          <w:rFonts w:asciiTheme="minorHAnsi" w:hAnsiTheme="minorHAnsi" w:cstheme="minorHAnsi"/>
          <w:b/>
          <w:szCs w:val="24"/>
        </w:rPr>
      </w:pPr>
    </w:p>
    <w:p w14:paraId="0ECE78A0" w14:textId="77777777" w:rsidR="00662606" w:rsidRPr="00635710" w:rsidRDefault="00662606" w:rsidP="00662606">
      <w:pPr>
        <w:tabs>
          <w:tab w:val="left" w:pos="2552"/>
        </w:tabs>
        <w:rPr>
          <w:rFonts w:asciiTheme="minorHAnsi" w:hAnsiTheme="minorHAnsi" w:cstheme="minorHAnsi"/>
          <w:b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lastRenderedPageBreak/>
        <w:t xml:space="preserve">Mögliche </w:t>
      </w:r>
      <w:r w:rsidR="006612DE">
        <w:rPr>
          <w:rFonts w:asciiTheme="minorHAnsi" w:hAnsiTheme="minorHAnsi" w:cstheme="minorHAnsi"/>
          <w:b/>
          <w:szCs w:val="24"/>
        </w:rPr>
        <w:t xml:space="preserve">Lösung der Schüler*innen: </w:t>
      </w:r>
      <w:r w:rsidR="00FF4A43" w:rsidRPr="00635710">
        <w:rPr>
          <w:rFonts w:asciiTheme="minorHAnsi" w:hAnsiTheme="minorHAnsi" w:cstheme="minorHAnsi"/>
          <w:b/>
          <w:szCs w:val="24"/>
        </w:rPr>
        <w:t>Markt</w:t>
      </w:r>
      <w:r w:rsidRPr="00635710">
        <w:rPr>
          <w:rFonts w:asciiTheme="minorHAnsi" w:hAnsiTheme="minorHAnsi" w:cstheme="minorHAnsi"/>
          <w:b/>
          <w:szCs w:val="24"/>
        </w:rPr>
        <w:t>anteil</w:t>
      </w:r>
      <w:r w:rsidR="00FF4A43" w:rsidRPr="00635710">
        <w:rPr>
          <w:rFonts w:asciiTheme="minorHAnsi" w:hAnsiTheme="minorHAnsi" w:cstheme="minorHAnsi"/>
          <w:b/>
          <w:szCs w:val="24"/>
        </w:rPr>
        <w:t>e</w:t>
      </w:r>
      <w:r w:rsidRPr="00635710">
        <w:rPr>
          <w:rFonts w:asciiTheme="minorHAnsi" w:hAnsiTheme="minorHAnsi" w:cstheme="minorHAnsi"/>
          <w:b/>
          <w:szCs w:val="24"/>
        </w:rPr>
        <w:t xml:space="preserve"> </w:t>
      </w:r>
      <w:r w:rsidR="00B72949" w:rsidRPr="00635710">
        <w:rPr>
          <w:rFonts w:asciiTheme="minorHAnsi" w:hAnsiTheme="minorHAnsi" w:cstheme="minorHAnsi"/>
          <w:b/>
          <w:szCs w:val="24"/>
        </w:rPr>
        <w:t>a</w:t>
      </w:r>
      <w:r w:rsidRPr="00635710">
        <w:rPr>
          <w:rFonts w:asciiTheme="minorHAnsi" w:hAnsiTheme="minorHAnsi" w:cstheme="minorHAnsi"/>
          <w:b/>
          <w:szCs w:val="24"/>
        </w:rPr>
        <w:t>m Einzelhandel (Internetrecherche)</w:t>
      </w:r>
    </w:p>
    <w:p w14:paraId="21F65962" w14:textId="77777777" w:rsidR="00662606" w:rsidRPr="00635710" w:rsidRDefault="00662606">
      <w:pPr>
        <w:rPr>
          <w:rFonts w:asciiTheme="minorHAnsi" w:hAnsiTheme="minorHAnsi" w:cstheme="minorHAnsi"/>
          <w:b/>
          <w:szCs w:val="24"/>
        </w:rPr>
      </w:pPr>
    </w:p>
    <w:p w14:paraId="02CFD47B" w14:textId="77777777" w:rsidR="00662606" w:rsidRPr="00635710" w:rsidRDefault="00B07D67">
      <w:pPr>
        <w:rPr>
          <w:rFonts w:asciiTheme="minorHAnsi" w:hAnsiTheme="minorHAnsi" w:cstheme="minorHAnsi"/>
          <w:b/>
          <w:szCs w:val="24"/>
        </w:rPr>
      </w:pPr>
      <w:r w:rsidRPr="006612DE">
        <w:rPr>
          <w:rFonts w:asciiTheme="minorHAnsi" w:hAnsiTheme="minorHAnsi" w:cstheme="minorHAnsi"/>
          <w:b/>
          <w:noProof/>
          <w:szCs w:val="24"/>
          <w:bdr w:val="single" w:sz="4" w:space="0" w:color="auto"/>
        </w:rPr>
        <w:drawing>
          <wp:inline distT="0" distB="0" distL="0" distR="0" wp14:anchorId="524DCEA6" wp14:editId="0DFD9D09">
            <wp:extent cx="5812403" cy="6409297"/>
            <wp:effectExtent l="19050" t="1905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03" cy="6407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1717EB" w14:textId="77777777" w:rsidR="00B07D67" w:rsidRPr="00635710" w:rsidRDefault="00B07D67" w:rsidP="00662606">
      <w:pPr>
        <w:jc w:val="both"/>
        <w:rPr>
          <w:rFonts w:asciiTheme="minorHAnsi" w:hAnsiTheme="minorHAnsi" w:cstheme="minorHAnsi"/>
          <w:szCs w:val="24"/>
        </w:rPr>
      </w:pPr>
    </w:p>
    <w:p w14:paraId="62FD9D24" w14:textId="77777777" w:rsidR="00662606" w:rsidRPr="00635710" w:rsidRDefault="00662606" w:rsidP="00662606">
      <w:pPr>
        <w:jc w:val="both"/>
        <w:rPr>
          <w:rFonts w:asciiTheme="minorHAnsi" w:hAnsiTheme="minorHAnsi" w:cstheme="minorHAnsi"/>
          <w:szCs w:val="24"/>
        </w:rPr>
      </w:pPr>
      <w:r w:rsidRPr="00635710">
        <w:rPr>
          <w:rFonts w:asciiTheme="minorHAnsi" w:hAnsiTheme="minorHAnsi" w:cstheme="minorHAnsi"/>
          <w:szCs w:val="24"/>
        </w:rPr>
        <w:t>Quelle</w:t>
      </w:r>
      <w:r w:rsidR="00B07D67" w:rsidRPr="00635710">
        <w:rPr>
          <w:rFonts w:asciiTheme="minorHAnsi" w:hAnsiTheme="minorHAnsi" w:cstheme="minorHAnsi"/>
          <w:szCs w:val="24"/>
        </w:rPr>
        <w:t xml:space="preserve"> (Statistiken)</w:t>
      </w:r>
      <w:r w:rsidRPr="00635710">
        <w:rPr>
          <w:rFonts w:asciiTheme="minorHAnsi" w:hAnsiTheme="minorHAnsi" w:cstheme="minorHAnsi"/>
          <w:szCs w:val="24"/>
        </w:rPr>
        <w:t>:</w:t>
      </w:r>
    </w:p>
    <w:p w14:paraId="368247EB" w14:textId="77777777" w:rsidR="00B07D67" w:rsidRPr="00635710" w:rsidRDefault="00662606" w:rsidP="00662606">
      <w:pPr>
        <w:jc w:val="both"/>
        <w:rPr>
          <w:rFonts w:asciiTheme="minorHAnsi" w:hAnsiTheme="minorHAnsi" w:cstheme="minorHAnsi"/>
          <w:szCs w:val="24"/>
        </w:rPr>
      </w:pPr>
      <w:r w:rsidRPr="00635710">
        <w:rPr>
          <w:rFonts w:asciiTheme="minorHAnsi" w:hAnsiTheme="minorHAnsi" w:cstheme="minorHAnsi"/>
          <w:szCs w:val="24"/>
        </w:rPr>
        <w:t xml:space="preserve">Handelsverband Deutschland (HDE): </w:t>
      </w:r>
      <w:r w:rsidR="00B07D67" w:rsidRPr="00635710">
        <w:rPr>
          <w:rFonts w:asciiTheme="minorHAnsi" w:hAnsiTheme="minorHAnsi" w:cstheme="minorHAnsi"/>
          <w:szCs w:val="24"/>
        </w:rPr>
        <w:t>Handel digital – Online-Monitor 2018</w:t>
      </w:r>
      <w:r w:rsidRPr="00635710">
        <w:rPr>
          <w:rFonts w:asciiTheme="minorHAnsi" w:hAnsiTheme="minorHAnsi" w:cstheme="minorHAnsi"/>
          <w:szCs w:val="24"/>
        </w:rPr>
        <w:t>,</w:t>
      </w:r>
      <w:r w:rsidR="00B07D67" w:rsidRPr="00635710">
        <w:rPr>
          <w:rFonts w:asciiTheme="minorHAnsi" w:hAnsiTheme="minorHAnsi" w:cstheme="minorHAnsi"/>
          <w:szCs w:val="24"/>
        </w:rPr>
        <w:t xml:space="preserve"> IFH Köln,</w:t>
      </w:r>
      <w:r w:rsidRPr="00635710">
        <w:rPr>
          <w:rFonts w:asciiTheme="minorHAnsi" w:hAnsiTheme="minorHAnsi" w:cstheme="minorHAnsi"/>
          <w:szCs w:val="24"/>
        </w:rPr>
        <w:t xml:space="preserve"> unter: </w:t>
      </w:r>
      <w:r w:rsidR="00B07D67" w:rsidRPr="00635710">
        <w:rPr>
          <w:rFonts w:asciiTheme="minorHAnsi" w:hAnsiTheme="minorHAnsi" w:cstheme="minorHAnsi"/>
          <w:szCs w:val="24"/>
        </w:rPr>
        <w:t>https://www.einzelhandel.de/index.php?option=com_attachments&amp;task=download&amp;id=9449</w:t>
      </w:r>
      <w:r w:rsidRPr="00635710">
        <w:rPr>
          <w:rFonts w:asciiTheme="minorHAnsi" w:hAnsiTheme="minorHAnsi" w:cstheme="minorHAnsi"/>
          <w:szCs w:val="24"/>
        </w:rPr>
        <w:t>, abgerufen am 11.07.2018.</w:t>
      </w:r>
    </w:p>
    <w:p w14:paraId="3F0DD40B" w14:textId="77777777" w:rsidR="009A0F9C" w:rsidRPr="00635710" w:rsidRDefault="009A0F9C" w:rsidP="00662606">
      <w:pPr>
        <w:jc w:val="both"/>
        <w:rPr>
          <w:rFonts w:asciiTheme="minorHAnsi" w:hAnsiTheme="minorHAnsi" w:cstheme="minorHAnsi"/>
          <w:b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br w:type="page"/>
      </w:r>
    </w:p>
    <w:p w14:paraId="108C8364" w14:textId="77777777" w:rsidR="003365CE" w:rsidRPr="00635710" w:rsidRDefault="003365CE" w:rsidP="003365CE">
      <w:pPr>
        <w:rPr>
          <w:rFonts w:asciiTheme="minorHAnsi" w:hAnsiTheme="minorHAnsi" w:cstheme="minorHAnsi"/>
          <w:b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lastRenderedPageBreak/>
        <w:t>Mögliche Fragen für die Reflektionsphase:</w:t>
      </w:r>
    </w:p>
    <w:p w14:paraId="79993B30" w14:textId="77777777" w:rsidR="00F72E7A" w:rsidRPr="00635710" w:rsidRDefault="00F72E7A" w:rsidP="003365CE">
      <w:pPr>
        <w:rPr>
          <w:rFonts w:asciiTheme="minorHAnsi" w:hAnsiTheme="minorHAnsi" w:cstheme="minorHAnsi"/>
          <w:b/>
          <w:szCs w:val="24"/>
        </w:rPr>
      </w:pPr>
    </w:p>
    <w:p w14:paraId="0680928F" w14:textId="77777777" w:rsidR="00F72E7A" w:rsidRPr="00635710" w:rsidRDefault="00F05A53" w:rsidP="003365CE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7E16DE" wp14:editId="077B0D38">
                <wp:simplePos x="0" y="0"/>
                <wp:positionH relativeFrom="column">
                  <wp:posOffset>4345</wp:posOffset>
                </wp:positionH>
                <wp:positionV relativeFrom="paragraph">
                  <wp:posOffset>17010</wp:posOffset>
                </wp:positionV>
                <wp:extent cx="5781040" cy="3542097"/>
                <wp:effectExtent l="0" t="0" r="10160" b="20320"/>
                <wp:wrapNone/>
                <wp:docPr id="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040" cy="35420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F8009" w14:textId="77777777" w:rsidR="002B605F" w:rsidRDefault="002B605F" w:rsidP="00F72E7A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ind w:left="426" w:hanging="426"/>
                              <w:jc w:val="both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A66B5C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Wie bewerten Sie die Chancen und Risiken des E-Commerce in Zeiten des digitalen Wandels?</w:t>
                            </w:r>
                          </w:p>
                          <w:p w14:paraId="034FC2B3" w14:textId="77777777" w:rsidR="002B605F" w:rsidRPr="003365CE" w:rsidRDefault="002B605F" w:rsidP="00F72E7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25ECFB69" w14:textId="77777777" w:rsidR="002B605F" w:rsidRDefault="002B605F" w:rsidP="00F72E7A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ind w:left="426" w:hanging="426"/>
                              <w:jc w:val="both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A66B5C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Welche Anforderungen ergeben sich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für Sie im Hinblick auf die eigene </w:t>
                            </w:r>
                            <w:r w:rsidRPr="00A66B5C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Berufsrolle?</w:t>
                            </w:r>
                          </w:p>
                          <w:p w14:paraId="0F75AF56" w14:textId="77777777" w:rsidR="002B605F" w:rsidRPr="003365CE" w:rsidRDefault="002B605F" w:rsidP="00F72E7A">
                            <w:pP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30D42599" w14:textId="77777777" w:rsidR="002B605F" w:rsidRDefault="002B605F" w:rsidP="00F72E7A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ind w:left="426" w:hanging="426"/>
                              <w:jc w:val="both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Wie schätzen Sie die Notwendigkeit des lebenslangen Lernens für die/den Kau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frau/Kaufmann im E-Commerce ein?</w:t>
                            </w:r>
                          </w:p>
                          <w:p w14:paraId="697B6501" w14:textId="77777777" w:rsidR="00B82A37" w:rsidRPr="00B82A37" w:rsidRDefault="00B82A37" w:rsidP="00B82A37">
                            <w:pPr>
                              <w:pStyle w:val="Listenabsatz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7822C8B9" w14:textId="0156989A" w:rsidR="00B82A37" w:rsidRDefault="00B82A37" w:rsidP="00F72E7A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ind w:left="426" w:hanging="426"/>
                              <w:jc w:val="both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Wie schätzen Sie die </w:t>
                            </w:r>
                            <w:r w:rsidRPr="00B82A37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Bedeutung folgender Kompetenzen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für Ihre berufliche und pe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sönliche Entwicklung ein?</w:t>
                            </w:r>
                          </w:p>
                          <w:p w14:paraId="55B330A1" w14:textId="77777777" w:rsidR="002B605F" w:rsidRPr="0011333A" w:rsidRDefault="002B605F" w:rsidP="0011333A">
                            <w:pPr>
                              <w:pStyle w:val="Listenabsatz"/>
                              <w:ind w:left="426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6581547E" w14:textId="7FF3B5A6" w:rsidR="002B605F" w:rsidRPr="0011333A" w:rsidRDefault="002B605F" w:rsidP="00B82A37">
                            <w:pPr>
                              <w:pStyle w:val="Kommentartext"/>
                              <w:numPr>
                                <w:ilvl w:val="1"/>
                                <w:numId w:val="41"/>
                              </w:numPr>
                              <w:ind w:left="709" w:hanging="28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1333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Bereitschaft und Fähigkeit zum lebenslangen Lernen</w:t>
                            </w:r>
                          </w:p>
                          <w:p w14:paraId="2D9352B8" w14:textId="07378161" w:rsidR="002B605F" w:rsidRPr="0011333A" w:rsidRDefault="002B605F" w:rsidP="00B82A37">
                            <w:pPr>
                              <w:pStyle w:val="Kommentartext"/>
                              <w:numPr>
                                <w:ilvl w:val="1"/>
                                <w:numId w:val="41"/>
                              </w:numPr>
                              <w:ind w:left="709" w:hanging="28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1333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Fähigkeit, sich auf neue Situationen einzustellen</w:t>
                            </w:r>
                          </w:p>
                          <w:p w14:paraId="07D93ABC" w14:textId="77777777" w:rsidR="002B605F" w:rsidRPr="0011333A" w:rsidRDefault="002B605F" w:rsidP="00B82A37">
                            <w:pPr>
                              <w:pStyle w:val="Kommentartext"/>
                              <w:numPr>
                                <w:ilvl w:val="1"/>
                                <w:numId w:val="41"/>
                              </w:numPr>
                              <w:ind w:left="709" w:hanging="28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1333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Mit den eigenen Kräften in einem dynamischen beruflichen Umfeld sorgsam u</w:t>
                            </w:r>
                            <w:r w:rsidRPr="0011333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</w:t>
                            </w:r>
                            <w:r w:rsidRPr="0011333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gehen können</w:t>
                            </w:r>
                          </w:p>
                          <w:p w14:paraId="33AEE243" w14:textId="63F145B3" w:rsidR="002B605F" w:rsidRDefault="002B605F" w:rsidP="00B82A37">
                            <w:pPr>
                              <w:pStyle w:val="Listenabsatz"/>
                              <w:numPr>
                                <w:ilvl w:val="1"/>
                                <w:numId w:val="41"/>
                              </w:numPr>
                              <w:ind w:left="709" w:hanging="283"/>
                              <w:jc w:val="both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11333A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Über Vertrauen in die eigenen Fähigkeiten verfügen</w:t>
                            </w:r>
                          </w:p>
                          <w:p w14:paraId="3A0BDD56" w14:textId="77777777" w:rsidR="00B82A37" w:rsidRDefault="00B82A37" w:rsidP="00B82A3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4D33CDC3" w14:textId="1A572C2E" w:rsidR="00B82A37" w:rsidRPr="00B82A37" w:rsidRDefault="00B82A37" w:rsidP="00B82A37">
                            <w:pPr>
                              <w:pStyle w:val="Listenabsatz"/>
                              <w:numPr>
                                <w:ilvl w:val="0"/>
                                <w:numId w:val="42"/>
                              </w:numPr>
                              <w:ind w:left="426" w:hanging="426"/>
                              <w:jc w:val="both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B82A37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…</w:t>
                            </w:r>
                          </w:p>
                          <w:p w14:paraId="572B055F" w14:textId="77777777" w:rsidR="002B605F" w:rsidRPr="0011333A" w:rsidRDefault="002B605F" w:rsidP="0011333A">
                            <w:pP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8" type="#_x0000_t202" style="position:absolute;margin-left:.35pt;margin-top:1.35pt;width:455.2pt;height:278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">
                <v:textbox>
                  <w:txbxContent>
                    <w:p w14:paraId="522F8009" w14:textId="77777777" w:rsidR="002B605F" w:rsidRDefault="002B605F" w:rsidP="00F72E7A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ind w:left="426" w:hanging="426"/>
                        <w:jc w:val="both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A66B5C">
                        <w:rPr>
                          <w:rFonts w:asciiTheme="minorHAnsi" w:hAnsiTheme="minorHAnsi" w:cstheme="minorHAnsi"/>
                          <w:szCs w:val="24"/>
                        </w:rPr>
                        <w:t>Wie bewerten Sie die Chancen und Risiken des E-Commerce in Zeiten des digitalen Wandels?</w:t>
                      </w:r>
                    </w:p>
                    <w:p w14:paraId="034FC2B3" w14:textId="77777777" w:rsidR="002B605F" w:rsidRPr="003365CE" w:rsidRDefault="002B605F" w:rsidP="00F72E7A">
                      <w:pPr>
                        <w:jc w:val="both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25ECFB69" w14:textId="77777777" w:rsidR="002B605F" w:rsidRDefault="002B605F" w:rsidP="00F72E7A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ind w:left="426" w:hanging="426"/>
                        <w:jc w:val="both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A66B5C">
                        <w:rPr>
                          <w:rFonts w:asciiTheme="minorHAnsi" w:hAnsiTheme="minorHAnsi" w:cstheme="minorHAnsi"/>
                          <w:szCs w:val="24"/>
                        </w:rPr>
                        <w:t>Welche Anforderungen ergeben sich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 xml:space="preserve"> für Sie im Hinblick auf die eigene </w:t>
                      </w:r>
                      <w:r w:rsidRPr="00A66B5C">
                        <w:rPr>
                          <w:rFonts w:asciiTheme="minorHAnsi" w:hAnsiTheme="minorHAnsi" w:cstheme="minorHAnsi"/>
                          <w:szCs w:val="24"/>
                        </w:rPr>
                        <w:t>Berufsrolle?</w:t>
                      </w:r>
                    </w:p>
                    <w:p w14:paraId="0F75AF56" w14:textId="77777777" w:rsidR="002B605F" w:rsidRPr="003365CE" w:rsidRDefault="002B605F" w:rsidP="00F72E7A">
                      <w:pPr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30D42599" w14:textId="77777777" w:rsidR="002B605F" w:rsidRDefault="002B605F" w:rsidP="00F72E7A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ind w:left="426" w:hanging="426"/>
                        <w:jc w:val="both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Wie schätzen Sie die Notwendigkeit des lebenslangen Lernens für die/den Kau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f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frau/Kaufmann im E-Commerce ein?</w:t>
                      </w:r>
                    </w:p>
                    <w:p w14:paraId="697B6501" w14:textId="77777777" w:rsidR="00B82A37" w:rsidRPr="00B82A37" w:rsidRDefault="00B82A37" w:rsidP="00B82A37">
                      <w:pPr>
                        <w:pStyle w:val="Listenabsatz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7822C8B9" w14:textId="0156989A" w:rsidR="00B82A37" w:rsidRDefault="00B82A37" w:rsidP="00F72E7A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ind w:left="426" w:hanging="426"/>
                        <w:jc w:val="both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 xml:space="preserve">Wie schätzen Sie die </w:t>
                      </w:r>
                      <w:r w:rsidRPr="00B82A37">
                        <w:rPr>
                          <w:rFonts w:asciiTheme="minorHAnsi" w:hAnsiTheme="minorHAnsi" w:cstheme="minorHAnsi"/>
                          <w:szCs w:val="24"/>
                        </w:rPr>
                        <w:t xml:space="preserve">Bedeutung folgender Kompetenzen 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für Ihre berufliche und pe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r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sönliche Entwicklung ein?</w:t>
                      </w:r>
                    </w:p>
                    <w:p w14:paraId="55B330A1" w14:textId="77777777" w:rsidR="002B605F" w:rsidRPr="0011333A" w:rsidRDefault="002B605F" w:rsidP="0011333A">
                      <w:pPr>
                        <w:pStyle w:val="Listenabsatz"/>
                        <w:ind w:left="426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6581547E" w14:textId="7FF3B5A6" w:rsidR="002B605F" w:rsidRPr="0011333A" w:rsidRDefault="002B605F" w:rsidP="00B82A37">
                      <w:pPr>
                        <w:pStyle w:val="Kommentartext"/>
                        <w:numPr>
                          <w:ilvl w:val="1"/>
                          <w:numId w:val="41"/>
                        </w:numPr>
                        <w:ind w:left="709" w:hanging="28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1333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Bereitschaft und Fähigkeit zum lebenslangen Lernen</w:t>
                      </w:r>
                    </w:p>
                    <w:p w14:paraId="2D9352B8" w14:textId="07378161" w:rsidR="002B605F" w:rsidRPr="0011333A" w:rsidRDefault="002B605F" w:rsidP="00B82A37">
                      <w:pPr>
                        <w:pStyle w:val="Kommentartext"/>
                        <w:numPr>
                          <w:ilvl w:val="1"/>
                          <w:numId w:val="41"/>
                        </w:numPr>
                        <w:ind w:left="709" w:hanging="28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1333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Fähigkeit, sich auf neue Situationen einzustellen</w:t>
                      </w:r>
                    </w:p>
                    <w:p w14:paraId="07D93ABC" w14:textId="77777777" w:rsidR="002B605F" w:rsidRPr="0011333A" w:rsidRDefault="002B605F" w:rsidP="00B82A37">
                      <w:pPr>
                        <w:pStyle w:val="Kommentartext"/>
                        <w:numPr>
                          <w:ilvl w:val="1"/>
                          <w:numId w:val="41"/>
                        </w:numPr>
                        <w:ind w:left="709" w:hanging="28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1333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Mit den eigenen Kräften in einem dynamischen beruflichen Umfeld sorgsam u</w:t>
                      </w:r>
                      <w:r w:rsidRPr="0011333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</w:t>
                      </w:r>
                      <w:r w:rsidRPr="0011333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gehen können</w:t>
                      </w:r>
                    </w:p>
                    <w:p w14:paraId="33AEE243" w14:textId="63F145B3" w:rsidR="002B605F" w:rsidRDefault="002B605F" w:rsidP="00B82A37">
                      <w:pPr>
                        <w:pStyle w:val="Listenabsatz"/>
                        <w:numPr>
                          <w:ilvl w:val="1"/>
                          <w:numId w:val="41"/>
                        </w:numPr>
                        <w:ind w:left="709" w:hanging="283"/>
                        <w:jc w:val="both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11333A">
                        <w:rPr>
                          <w:rFonts w:asciiTheme="minorHAnsi" w:hAnsiTheme="minorHAnsi" w:cstheme="minorHAnsi"/>
                          <w:szCs w:val="24"/>
                        </w:rPr>
                        <w:t>Über Vertrauen in die eigenen Fähigkeiten verfügen</w:t>
                      </w:r>
                    </w:p>
                    <w:p w14:paraId="3A0BDD56" w14:textId="77777777" w:rsidR="00B82A37" w:rsidRDefault="00B82A37" w:rsidP="00B82A37">
                      <w:pPr>
                        <w:jc w:val="both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4D33CDC3" w14:textId="1A572C2E" w:rsidR="00B82A37" w:rsidRPr="00B82A37" w:rsidRDefault="00B82A37" w:rsidP="00B82A37">
                      <w:pPr>
                        <w:pStyle w:val="Listenabsatz"/>
                        <w:numPr>
                          <w:ilvl w:val="0"/>
                          <w:numId w:val="42"/>
                        </w:numPr>
                        <w:ind w:left="426" w:hanging="426"/>
                        <w:jc w:val="both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B82A37">
                        <w:rPr>
                          <w:rFonts w:asciiTheme="minorHAnsi" w:hAnsiTheme="minorHAnsi" w:cstheme="minorHAnsi"/>
                          <w:szCs w:val="24"/>
                        </w:rPr>
                        <w:t>…</w:t>
                      </w:r>
                    </w:p>
                    <w:p w14:paraId="572B055F" w14:textId="77777777" w:rsidR="002B605F" w:rsidRPr="0011333A" w:rsidRDefault="002B605F" w:rsidP="0011333A">
                      <w:pPr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831DA4" w14:textId="77777777" w:rsidR="00F72E7A" w:rsidRPr="00635710" w:rsidRDefault="00F72E7A" w:rsidP="003365CE">
      <w:pPr>
        <w:rPr>
          <w:rFonts w:asciiTheme="minorHAnsi" w:hAnsiTheme="minorHAnsi" w:cstheme="minorHAnsi"/>
          <w:b/>
          <w:szCs w:val="24"/>
        </w:rPr>
      </w:pPr>
    </w:p>
    <w:p w14:paraId="7A14DE10" w14:textId="77777777" w:rsidR="00F72E7A" w:rsidRPr="00635710" w:rsidRDefault="00F72E7A" w:rsidP="003365CE">
      <w:pPr>
        <w:rPr>
          <w:rFonts w:asciiTheme="minorHAnsi" w:hAnsiTheme="minorHAnsi" w:cstheme="minorHAnsi"/>
          <w:b/>
          <w:szCs w:val="24"/>
        </w:rPr>
      </w:pPr>
    </w:p>
    <w:p w14:paraId="0D980294" w14:textId="77777777" w:rsidR="00F72E7A" w:rsidRPr="00635710" w:rsidRDefault="00F72E7A" w:rsidP="003365CE">
      <w:pPr>
        <w:rPr>
          <w:rFonts w:asciiTheme="minorHAnsi" w:hAnsiTheme="minorHAnsi" w:cstheme="minorHAnsi"/>
          <w:b/>
          <w:szCs w:val="24"/>
        </w:rPr>
      </w:pPr>
    </w:p>
    <w:p w14:paraId="1BA7977F" w14:textId="77777777" w:rsidR="00F72E7A" w:rsidRPr="00635710" w:rsidRDefault="00F72E7A" w:rsidP="003365CE">
      <w:pPr>
        <w:rPr>
          <w:rFonts w:asciiTheme="minorHAnsi" w:hAnsiTheme="minorHAnsi" w:cstheme="minorHAnsi"/>
          <w:b/>
          <w:szCs w:val="24"/>
        </w:rPr>
      </w:pPr>
    </w:p>
    <w:p w14:paraId="076BB1AA" w14:textId="77777777" w:rsidR="00F72E7A" w:rsidRPr="00635710" w:rsidRDefault="00F72E7A" w:rsidP="003365CE">
      <w:pPr>
        <w:rPr>
          <w:rFonts w:asciiTheme="minorHAnsi" w:hAnsiTheme="minorHAnsi" w:cstheme="minorHAnsi"/>
          <w:b/>
          <w:szCs w:val="24"/>
        </w:rPr>
      </w:pPr>
    </w:p>
    <w:p w14:paraId="498B8805" w14:textId="77777777" w:rsidR="00F72E7A" w:rsidRPr="00635710" w:rsidRDefault="00F72E7A" w:rsidP="003365CE">
      <w:pPr>
        <w:rPr>
          <w:rFonts w:asciiTheme="minorHAnsi" w:hAnsiTheme="minorHAnsi" w:cstheme="minorHAnsi"/>
          <w:b/>
          <w:szCs w:val="24"/>
        </w:rPr>
      </w:pPr>
    </w:p>
    <w:p w14:paraId="08EE09AD" w14:textId="77777777" w:rsidR="00F72E7A" w:rsidRPr="00635710" w:rsidRDefault="00F72E7A" w:rsidP="003365CE">
      <w:pPr>
        <w:rPr>
          <w:rFonts w:asciiTheme="minorHAnsi" w:hAnsiTheme="minorHAnsi" w:cstheme="minorHAnsi"/>
          <w:b/>
          <w:szCs w:val="24"/>
        </w:rPr>
      </w:pPr>
    </w:p>
    <w:p w14:paraId="2EF5EDDE" w14:textId="77777777" w:rsidR="00F72E7A" w:rsidRPr="00635710" w:rsidRDefault="00F72E7A" w:rsidP="003365CE">
      <w:pPr>
        <w:rPr>
          <w:rFonts w:asciiTheme="minorHAnsi" w:hAnsiTheme="minorHAnsi" w:cstheme="minorHAnsi"/>
          <w:b/>
          <w:szCs w:val="24"/>
        </w:rPr>
      </w:pPr>
    </w:p>
    <w:p w14:paraId="2BB32415" w14:textId="77777777" w:rsidR="003365CE" w:rsidRPr="00635710" w:rsidRDefault="003365CE" w:rsidP="003365CE">
      <w:pPr>
        <w:rPr>
          <w:rFonts w:asciiTheme="minorHAnsi" w:hAnsiTheme="minorHAnsi" w:cstheme="minorHAnsi"/>
          <w:b/>
          <w:szCs w:val="24"/>
        </w:rPr>
      </w:pPr>
    </w:p>
    <w:p w14:paraId="127C0995" w14:textId="77777777" w:rsidR="003365CE" w:rsidRPr="00635710" w:rsidRDefault="003365CE" w:rsidP="004F3AFC">
      <w:pPr>
        <w:jc w:val="both"/>
        <w:rPr>
          <w:rFonts w:asciiTheme="minorHAnsi" w:hAnsiTheme="minorHAnsi" w:cstheme="minorHAnsi"/>
          <w:szCs w:val="24"/>
        </w:rPr>
      </w:pPr>
    </w:p>
    <w:p w14:paraId="3B884556" w14:textId="77777777" w:rsidR="00F72E7A" w:rsidRPr="00635710" w:rsidRDefault="00F72E7A" w:rsidP="004F3AFC">
      <w:pPr>
        <w:jc w:val="both"/>
        <w:rPr>
          <w:rFonts w:asciiTheme="minorHAnsi" w:hAnsiTheme="minorHAnsi" w:cstheme="minorHAnsi"/>
          <w:szCs w:val="24"/>
        </w:rPr>
      </w:pPr>
    </w:p>
    <w:p w14:paraId="75D8D486" w14:textId="77777777" w:rsidR="0011333A" w:rsidRDefault="0011333A" w:rsidP="00685AE6">
      <w:pPr>
        <w:rPr>
          <w:rFonts w:asciiTheme="minorHAnsi" w:hAnsiTheme="minorHAnsi" w:cstheme="minorHAnsi"/>
          <w:b/>
          <w:szCs w:val="24"/>
        </w:rPr>
      </w:pPr>
    </w:p>
    <w:p w14:paraId="1A5E022E" w14:textId="77777777" w:rsidR="0011333A" w:rsidRDefault="0011333A" w:rsidP="00685AE6">
      <w:pPr>
        <w:rPr>
          <w:rFonts w:asciiTheme="minorHAnsi" w:hAnsiTheme="minorHAnsi" w:cstheme="minorHAnsi"/>
          <w:b/>
          <w:szCs w:val="24"/>
        </w:rPr>
      </w:pPr>
    </w:p>
    <w:p w14:paraId="23866EF6" w14:textId="77777777" w:rsidR="0011333A" w:rsidRDefault="0011333A" w:rsidP="00685AE6">
      <w:pPr>
        <w:rPr>
          <w:rFonts w:asciiTheme="minorHAnsi" w:hAnsiTheme="minorHAnsi" w:cstheme="minorHAnsi"/>
          <w:b/>
          <w:szCs w:val="24"/>
        </w:rPr>
      </w:pPr>
    </w:p>
    <w:p w14:paraId="775B9B72" w14:textId="77777777" w:rsidR="0011333A" w:rsidRDefault="0011333A" w:rsidP="00685AE6">
      <w:pPr>
        <w:rPr>
          <w:rFonts w:asciiTheme="minorHAnsi" w:hAnsiTheme="minorHAnsi" w:cstheme="minorHAnsi"/>
          <w:b/>
          <w:szCs w:val="24"/>
        </w:rPr>
      </w:pPr>
    </w:p>
    <w:p w14:paraId="10675A94" w14:textId="77777777" w:rsidR="0011333A" w:rsidRDefault="0011333A" w:rsidP="00685AE6">
      <w:pPr>
        <w:rPr>
          <w:rFonts w:asciiTheme="minorHAnsi" w:hAnsiTheme="minorHAnsi" w:cstheme="minorHAnsi"/>
          <w:b/>
          <w:szCs w:val="24"/>
        </w:rPr>
      </w:pPr>
    </w:p>
    <w:p w14:paraId="680AA479" w14:textId="77777777" w:rsidR="0011333A" w:rsidRDefault="0011333A" w:rsidP="00685AE6">
      <w:pPr>
        <w:rPr>
          <w:rFonts w:asciiTheme="minorHAnsi" w:hAnsiTheme="minorHAnsi" w:cstheme="minorHAnsi"/>
          <w:b/>
          <w:szCs w:val="24"/>
        </w:rPr>
      </w:pPr>
    </w:p>
    <w:p w14:paraId="7B54A572" w14:textId="77777777" w:rsidR="0011333A" w:rsidRDefault="0011333A" w:rsidP="00685AE6">
      <w:pPr>
        <w:rPr>
          <w:rFonts w:asciiTheme="minorHAnsi" w:hAnsiTheme="minorHAnsi" w:cstheme="minorHAnsi"/>
          <w:b/>
          <w:szCs w:val="24"/>
        </w:rPr>
      </w:pPr>
    </w:p>
    <w:p w14:paraId="113CAAED" w14:textId="77777777" w:rsidR="0092025E" w:rsidRDefault="0092025E" w:rsidP="00685AE6">
      <w:pPr>
        <w:rPr>
          <w:rFonts w:asciiTheme="minorHAnsi" w:hAnsiTheme="minorHAnsi" w:cstheme="minorHAnsi"/>
          <w:b/>
          <w:szCs w:val="24"/>
        </w:rPr>
      </w:pPr>
    </w:p>
    <w:p w14:paraId="795C1167" w14:textId="77777777" w:rsidR="00685AE6" w:rsidRPr="00635710" w:rsidRDefault="00685AE6" w:rsidP="00685AE6">
      <w:pPr>
        <w:rPr>
          <w:rFonts w:asciiTheme="minorHAnsi" w:hAnsiTheme="minorHAnsi" w:cstheme="minorHAnsi"/>
          <w:b/>
          <w:szCs w:val="24"/>
        </w:rPr>
      </w:pPr>
      <w:r w:rsidRPr="00635710">
        <w:rPr>
          <w:rFonts w:asciiTheme="minorHAnsi" w:hAnsiTheme="minorHAnsi" w:cstheme="minorHAnsi"/>
          <w:b/>
          <w:szCs w:val="24"/>
        </w:rPr>
        <w:t>Mögliche Aufgabenstellungen</w:t>
      </w:r>
      <w:r w:rsidR="00553A98" w:rsidRPr="00635710">
        <w:rPr>
          <w:rFonts w:asciiTheme="minorHAnsi" w:hAnsiTheme="minorHAnsi" w:cstheme="minorHAnsi"/>
          <w:b/>
          <w:szCs w:val="24"/>
        </w:rPr>
        <w:t xml:space="preserve"> für </w:t>
      </w:r>
      <w:r w:rsidR="00816559" w:rsidRPr="00635710">
        <w:rPr>
          <w:rFonts w:asciiTheme="minorHAnsi" w:hAnsiTheme="minorHAnsi" w:cstheme="minorHAnsi"/>
          <w:b/>
          <w:szCs w:val="24"/>
        </w:rPr>
        <w:t>leistungs</w:t>
      </w:r>
      <w:r w:rsidR="00553A98" w:rsidRPr="00635710">
        <w:rPr>
          <w:rFonts w:asciiTheme="minorHAnsi" w:hAnsiTheme="minorHAnsi" w:cstheme="minorHAnsi"/>
          <w:b/>
          <w:szCs w:val="24"/>
        </w:rPr>
        <w:t>schwächere Lerngruppen</w:t>
      </w:r>
      <w:r w:rsidRPr="00635710">
        <w:rPr>
          <w:rFonts w:asciiTheme="minorHAnsi" w:hAnsiTheme="minorHAnsi" w:cstheme="minorHAnsi"/>
          <w:b/>
          <w:szCs w:val="24"/>
        </w:rPr>
        <w:t>:</w:t>
      </w:r>
    </w:p>
    <w:p w14:paraId="5C149A85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1D78D522" w14:textId="77777777" w:rsidR="00F72E7A" w:rsidRPr="00635710" w:rsidRDefault="00F05A53" w:rsidP="00685AE6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82D732" wp14:editId="169630ED">
                <wp:simplePos x="0" y="0"/>
                <wp:positionH relativeFrom="column">
                  <wp:posOffset>13970</wp:posOffset>
                </wp:positionH>
                <wp:positionV relativeFrom="paragraph">
                  <wp:posOffset>22861</wp:posOffset>
                </wp:positionV>
                <wp:extent cx="5781040" cy="3810000"/>
                <wp:effectExtent l="0" t="0" r="10160" b="19050"/>
                <wp:wrapNone/>
                <wp:docPr id="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04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7CA7E" w14:textId="77777777" w:rsidR="002B605F" w:rsidRPr="00C45E04" w:rsidRDefault="002B605F" w:rsidP="00F72E7A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spacing w:line="259" w:lineRule="auto"/>
                              <w:ind w:left="426" w:hanging="426"/>
                              <w:jc w:val="both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Entwickeln Sie ein Argumentationspapier mit Pro-E-Commerce-Argumenten, das T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u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ba im Gespräch mit ihren Freunden nutzen kann.</w:t>
                            </w:r>
                          </w:p>
                          <w:p w14:paraId="052035F8" w14:textId="77777777" w:rsidR="002B605F" w:rsidRPr="00C45E04" w:rsidRDefault="002B605F" w:rsidP="00F72E7A">
                            <w:pPr>
                              <w:ind w:left="426" w:hanging="426"/>
                              <w:jc w:val="both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3FC317AD" w14:textId="77777777" w:rsidR="002B605F" w:rsidRPr="00C45E04" w:rsidRDefault="002B605F" w:rsidP="00F72E7A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spacing w:line="259" w:lineRule="auto"/>
                              <w:ind w:left="426" w:hanging="426"/>
                              <w:jc w:val="both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Sammeln Sie Argumente für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die eigene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Berufswahl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. 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Recherchieren Sie im Internet nach Material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ien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Fachartikel, Statistiken, Analysen, 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…),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die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Ihre Argumente unte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r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stütz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en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. Bereiten Sie das gefundene Material für eine Präsentation vor der Klasse mit einer geeigneten Software auf.</w:t>
                            </w:r>
                          </w:p>
                          <w:p w14:paraId="3A70249C" w14:textId="77777777" w:rsidR="002B605F" w:rsidRPr="00C45E04" w:rsidRDefault="002B605F" w:rsidP="00F72E7A">
                            <w:pPr>
                              <w:ind w:left="426" w:hanging="426"/>
                              <w:jc w:val="both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7B394990" w14:textId="77777777" w:rsidR="002B605F" w:rsidRPr="00C45E04" w:rsidRDefault="002B605F" w:rsidP="00F72E7A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spacing w:line="259" w:lineRule="auto"/>
                              <w:ind w:left="426" w:hanging="426"/>
                              <w:jc w:val="both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Beschreiben Sie anhand des Artikels „…“ die Entwicklung des E-Commerce in den let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z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ten Jahren. </w:t>
                            </w:r>
                          </w:p>
                          <w:p w14:paraId="5FC811CC" w14:textId="77777777" w:rsidR="002B605F" w:rsidRPr="00C45E04" w:rsidRDefault="002B605F" w:rsidP="00F72E7A">
                            <w:pPr>
                              <w:pStyle w:val="Listenabsatz"/>
                              <w:ind w:left="426" w:hanging="426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195F9BF3" w14:textId="77777777" w:rsidR="002B605F" w:rsidRPr="00C45E04" w:rsidRDefault="002B605F" w:rsidP="00F72E7A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spacing w:line="259" w:lineRule="auto"/>
                              <w:ind w:left="426" w:hanging="426"/>
                              <w:jc w:val="both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Recherchieren Sie im Internet nach weitere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m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Material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, das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die positiven Seiten des E-Commerce 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i/>
                                <w:szCs w:val="24"/>
                              </w:rPr>
                              <w:t>unterstützt.</w:t>
                            </w:r>
                          </w:p>
                          <w:p w14:paraId="03EE6EC8" w14:textId="77777777" w:rsidR="002B605F" w:rsidRPr="00C45E04" w:rsidRDefault="002B605F" w:rsidP="00F72E7A">
                            <w:pPr>
                              <w:pStyle w:val="Listenabsatz"/>
                              <w:ind w:left="426" w:hanging="426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6D1C964A" w14:textId="77777777" w:rsidR="002B605F" w:rsidRDefault="002B605F" w:rsidP="00F72E7A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spacing w:line="259" w:lineRule="auto"/>
                              <w:ind w:left="426" w:hanging="426"/>
                              <w:jc w:val="both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Recherchieren Sie im Internet aktuelle Zahlen und Entwicklung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en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der Marktstruktur im E-Commerce. Fassen Sie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die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Ergebnisse/ Erkenntnisse mit einem geeigneten Pr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o</w:t>
                            </w:r>
                            <w:r w:rsidRPr="00C45E04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gramm zusammen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und bereiten Sie diese für die Präsentation vor der Klasse auf.</w:t>
                            </w:r>
                          </w:p>
                          <w:p w14:paraId="7CBE9874" w14:textId="77777777" w:rsidR="002B605F" w:rsidRPr="00816559" w:rsidRDefault="002B605F" w:rsidP="00F72E7A">
                            <w:pPr>
                              <w:pStyle w:val="Listenabsatz"/>
                              <w:ind w:left="426" w:hanging="426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0753764E" w14:textId="199843F1" w:rsidR="002B605F" w:rsidRDefault="002B605F" w:rsidP="00CA0671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spacing w:line="259" w:lineRule="auto"/>
                              <w:ind w:left="426" w:hanging="426"/>
                              <w:jc w:val="both"/>
                            </w:pPr>
                            <w:r w:rsidRPr="00CA0671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margin-left:1.1pt;margin-top:1.8pt;width:455.2pt;height:30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">
                <v:textbox>
                  <w:txbxContent>
                    <w:p w14:paraId="68F7CA7E" w14:textId="77777777" w:rsidR="002B605F" w:rsidRPr="00C45E04" w:rsidRDefault="002B605F" w:rsidP="00F72E7A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spacing w:line="259" w:lineRule="auto"/>
                        <w:ind w:left="426" w:hanging="426"/>
                        <w:jc w:val="both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>Entwickeln Sie ein Argumentationspapier mit Pro-E-Commerce-Argumenten, das T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>u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>ba im Gespräch mit ihren Freunden nutzen kann.</w:t>
                      </w:r>
                    </w:p>
                    <w:p w14:paraId="052035F8" w14:textId="77777777" w:rsidR="002B605F" w:rsidRPr="00C45E04" w:rsidRDefault="002B605F" w:rsidP="00F72E7A">
                      <w:pPr>
                        <w:ind w:left="426" w:hanging="426"/>
                        <w:jc w:val="both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3FC317AD" w14:textId="77777777" w:rsidR="002B605F" w:rsidRPr="00C45E04" w:rsidRDefault="002B605F" w:rsidP="00F72E7A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spacing w:line="259" w:lineRule="auto"/>
                        <w:ind w:left="426" w:hanging="426"/>
                        <w:jc w:val="both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 xml:space="preserve">Sammeln Sie Argumente für 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die eigene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 xml:space="preserve"> Berufswahl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 xml:space="preserve">. 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>Recherchieren Sie im Internet nach Material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ien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 xml:space="preserve"> (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 xml:space="preserve">Fachartikel, Statistiken, Analysen, 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 xml:space="preserve">…), 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die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 xml:space="preserve"> Ihre Argumente unte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>r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>stütz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en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>. Bereiten Sie das gefundene Material für eine Präsentation vor der Klasse mit einer geeigneten Software auf.</w:t>
                      </w:r>
                    </w:p>
                    <w:p w14:paraId="3A70249C" w14:textId="77777777" w:rsidR="002B605F" w:rsidRPr="00C45E04" w:rsidRDefault="002B605F" w:rsidP="00F72E7A">
                      <w:pPr>
                        <w:ind w:left="426" w:hanging="426"/>
                        <w:jc w:val="both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7B394990" w14:textId="77777777" w:rsidR="002B605F" w:rsidRPr="00C45E04" w:rsidRDefault="002B605F" w:rsidP="00F72E7A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spacing w:line="259" w:lineRule="auto"/>
                        <w:ind w:left="426" w:hanging="426"/>
                        <w:jc w:val="both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>Beschreiben Sie anhand des Artikels „…“ die Entwicklung des E-Commerce in den let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>z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 xml:space="preserve">ten Jahren. </w:t>
                      </w:r>
                    </w:p>
                    <w:p w14:paraId="5FC811CC" w14:textId="77777777" w:rsidR="002B605F" w:rsidRPr="00C45E04" w:rsidRDefault="002B605F" w:rsidP="00F72E7A">
                      <w:pPr>
                        <w:pStyle w:val="Listenabsatz"/>
                        <w:ind w:left="426" w:hanging="426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195F9BF3" w14:textId="77777777" w:rsidR="002B605F" w:rsidRPr="00C45E04" w:rsidRDefault="002B605F" w:rsidP="00F72E7A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spacing w:line="259" w:lineRule="auto"/>
                        <w:ind w:left="426" w:hanging="426"/>
                        <w:jc w:val="both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>Recherchieren Sie im Internet nach weitere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m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 xml:space="preserve"> Material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, das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 xml:space="preserve"> die positiven Seiten des E-Commerce </w:t>
                      </w:r>
                      <w:r w:rsidRPr="00C45E04">
                        <w:rPr>
                          <w:rFonts w:asciiTheme="minorHAnsi" w:hAnsiTheme="minorHAnsi" w:cstheme="minorHAnsi"/>
                          <w:i/>
                          <w:szCs w:val="24"/>
                        </w:rPr>
                        <w:t>unterstützt.</w:t>
                      </w:r>
                    </w:p>
                    <w:p w14:paraId="03EE6EC8" w14:textId="77777777" w:rsidR="002B605F" w:rsidRPr="00C45E04" w:rsidRDefault="002B605F" w:rsidP="00F72E7A">
                      <w:pPr>
                        <w:pStyle w:val="Listenabsatz"/>
                        <w:ind w:left="426" w:hanging="426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6D1C964A" w14:textId="77777777" w:rsidR="002B605F" w:rsidRDefault="002B605F" w:rsidP="00F72E7A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spacing w:line="259" w:lineRule="auto"/>
                        <w:ind w:left="426" w:hanging="426"/>
                        <w:jc w:val="both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>Recherchieren Sie im Internet aktuelle Zahlen und Entwicklung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en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 xml:space="preserve"> der Marktstruktur im E-Commerce. Fassen Sie 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die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 xml:space="preserve"> Ergebnisse/ Erkenntnisse mit einem geeigneten Pr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>o</w:t>
                      </w:r>
                      <w:r w:rsidRPr="00C45E04">
                        <w:rPr>
                          <w:rFonts w:asciiTheme="minorHAnsi" w:hAnsiTheme="minorHAnsi" w:cstheme="minorHAnsi"/>
                          <w:szCs w:val="24"/>
                        </w:rPr>
                        <w:t>gramm zusammen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 xml:space="preserve"> und bereiten Sie diese für die Präsentation vor der Klasse auf.</w:t>
                      </w:r>
                    </w:p>
                    <w:p w14:paraId="7CBE9874" w14:textId="77777777" w:rsidR="002B605F" w:rsidRPr="00816559" w:rsidRDefault="002B605F" w:rsidP="00F72E7A">
                      <w:pPr>
                        <w:pStyle w:val="Listenabsatz"/>
                        <w:ind w:left="426" w:hanging="426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0753764E" w14:textId="199843F1" w:rsidR="002B605F" w:rsidRDefault="002B605F" w:rsidP="00CA0671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spacing w:line="259" w:lineRule="auto"/>
                        <w:ind w:left="426" w:hanging="426"/>
                        <w:jc w:val="both"/>
                      </w:pPr>
                      <w:r w:rsidRPr="00CA0671">
                        <w:rPr>
                          <w:rFonts w:asciiTheme="minorHAnsi" w:hAnsiTheme="minorHAnsi" w:cstheme="minorHAnsi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3F9533A5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59EB26EB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2D40E761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2DF93E32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4DD3C25B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4FD3EDC1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1054F702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2694BECD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3368855B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4BD0C774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23808D5A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15BB71DE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530BFFA7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0E5B97BE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6AD900FA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2207766D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1356F3F7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09D9FF55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0B2526FD" w14:textId="77777777" w:rsidR="00F72E7A" w:rsidRPr="00635710" w:rsidRDefault="00F72E7A" w:rsidP="00685AE6">
      <w:pPr>
        <w:rPr>
          <w:rFonts w:asciiTheme="minorHAnsi" w:hAnsiTheme="minorHAnsi" w:cstheme="minorHAnsi"/>
          <w:b/>
          <w:szCs w:val="24"/>
        </w:rPr>
      </w:pPr>
    </w:p>
    <w:p w14:paraId="2B5579D9" w14:textId="77777777" w:rsidR="004F3AFC" w:rsidRPr="00635710" w:rsidRDefault="004F3AFC" w:rsidP="004F3AFC">
      <w:pPr>
        <w:spacing w:line="259" w:lineRule="auto"/>
        <w:jc w:val="both"/>
        <w:rPr>
          <w:rFonts w:asciiTheme="minorHAnsi" w:hAnsiTheme="minorHAnsi" w:cstheme="minorHAnsi"/>
          <w:szCs w:val="24"/>
        </w:rPr>
      </w:pPr>
    </w:p>
    <w:p w14:paraId="09304DAE" w14:textId="77777777" w:rsidR="00C45E04" w:rsidRPr="00635710" w:rsidRDefault="00C45E04" w:rsidP="00C45E04">
      <w:pPr>
        <w:spacing w:line="259" w:lineRule="auto"/>
        <w:jc w:val="both"/>
        <w:rPr>
          <w:rFonts w:asciiTheme="minorHAnsi" w:hAnsiTheme="minorHAnsi" w:cstheme="minorHAnsi"/>
          <w:szCs w:val="24"/>
        </w:rPr>
      </w:pPr>
    </w:p>
    <w:p w14:paraId="733750E9" w14:textId="77777777" w:rsidR="00977B9F" w:rsidRDefault="00977B9F" w:rsidP="00977B9F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Autorinnen:</w:t>
      </w:r>
      <w:r>
        <w:rPr>
          <w:rFonts w:asciiTheme="minorHAnsi" w:hAnsiTheme="minorHAnsi" w:cstheme="minorHAnsi"/>
          <w:szCs w:val="24"/>
        </w:rPr>
        <w:tab/>
        <w:t xml:space="preserve">Simone </w:t>
      </w:r>
      <w:proofErr w:type="spellStart"/>
      <w:r>
        <w:rPr>
          <w:rFonts w:asciiTheme="minorHAnsi" w:hAnsiTheme="minorHAnsi" w:cstheme="minorHAnsi"/>
          <w:szCs w:val="24"/>
        </w:rPr>
        <w:t>Kontny</w:t>
      </w:r>
      <w:proofErr w:type="spellEnd"/>
      <w:r>
        <w:rPr>
          <w:rFonts w:asciiTheme="minorHAnsi" w:hAnsiTheme="minorHAnsi" w:cstheme="minorHAnsi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Cs w:val="24"/>
        </w:rPr>
        <w:t>Mulvany</w:t>
      </w:r>
      <w:proofErr w:type="spellEnd"/>
      <w:r>
        <w:rPr>
          <w:rFonts w:asciiTheme="minorHAnsi" w:hAnsiTheme="minorHAnsi" w:cstheme="minorHAnsi"/>
          <w:szCs w:val="24"/>
        </w:rPr>
        <w:t xml:space="preserve"> Berufskolleg Herne</w:t>
      </w:r>
    </w:p>
    <w:p w14:paraId="6BAF8499" w14:textId="1ADFB01E" w:rsidR="00864781" w:rsidRPr="00635710" w:rsidRDefault="00977B9F" w:rsidP="00C508C2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  <w:t>Stephanie Meckel, Kaufmannsschule I Hagen</w:t>
      </w:r>
    </w:p>
    <w:sectPr w:rsidR="00864781" w:rsidRPr="00635710" w:rsidSect="00234CA0">
      <w:headerReference w:type="default" r:id="rId14"/>
      <w:footerReference w:type="default" r:id="rId15"/>
      <w:pgSz w:w="11906" w:h="16838"/>
      <w:pgMar w:top="119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B01CE4" w14:textId="77777777" w:rsidR="00DD5A3E" w:rsidRDefault="00DD5A3E" w:rsidP="0058426E">
      <w:r>
        <w:separator/>
      </w:r>
    </w:p>
  </w:endnote>
  <w:endnote w:type="continuationSeparator" w:id="0">
    <w:p w14:paraId="03CF87BB" w14:textId="77777777" w:rsidR="00DD5A3E" w:rsidRDefault="00DD5A3E" w:rsidP="00584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rterITC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ago Pro Condense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5923330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64615F66" w14:textId="17567056" w:rsidR="00C77978" w:rsidRPr="00C77978" w:rsidRDefault="00C77978">
        <w:pPr>
          <w:pStyle w:val="Fuzeile"/>
          <w:rPr>
            <w:rFonts w:asciiTheme="minorHAnsi" w:hAnsiTheme="minorHAnsi"/>
          </w:rPr>
        </w:pPr>
        <w:r>
          <w:rPr>
            <w:rFonts w:asciiTheme="minorHAnsi" w:hAnsiTheme="minorHAnsi"/>
          </w:rPr>
          <w:t>Stand: 28.08.2018</w:t>
        </w:r>
        <w:r>
          <w:rPr>
            <w:rFonts w:asciiTheme="minorHAnsi" w:hAnsiTheme="minorHAnsi"/>
          </w:rPr>
          <w:tab/>
        </w:r>
        <w:r>
          <w:rPr>
            <w:rFonts w:asciiTheme="minorHAnsi" w:hAnsiTheme="minorHAnsi"/>
          </w:rPr>
          <w:tab/>
        </w:r>
        <w:r w:rsidRPr="00C77978">
          <w:rPr>
            <w:rFonts w:asciiTheme="minorHAnsi" w:hAnsiTheme="minorHAnsi"/>
          </w:rPr>
          <w:fldChar w:fldCharType="begin"/>
        </w:r>
        <w:r w:rsidRPr="00C77978">
          <w:rPr>
            <w:rFonts w:asciiTheme="minorHAnsi" w:hAnsiTheme="minorHAnsi"/>
          </w:rPr>
          <w:instrText>PAGE   \* MERGEFORMAT</w:instrText>
        </w:r>
        <w:r w:rsidRPr="00C77978">
          <w:rPr>
            <w:rFonts w:asciiTheme="minorHAnsi" w:hAnsiTheme="minorHAnsi"/>
          </w:rPr>
          <w:fldChar w:fldCharType="separate"/>
        </w:r>
        <w:r>
          <w:rPr>
            <w:rFonts w:asciiTheme="minorHAnsi" w:hAnsiTheme="minorHAnsi"/>
            <w:noProof/>
          </w:rPr>
          <w:t>2</w:t>
        </w:r>
        <w:r w:rsidRPr="00C77978">
          <w:rPr>
            <w:rFonts w:asciiTheme="minorHAnsi" w:hAnsiTheme="min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413EA" w14:textId="77777777" w:rsidR="00DD5A3E" w:rsidRDefault="00DD5A3E" w:rsidP="0058426E">
      <w:r>
        <w:separator/>
      </w:r>
    </w:p>
  </w:footnote>
  <w:footnote w:type="continuationSeparator" w:id="0">
    <w:p w14:paraId="27D484DB" w14:textId="77777777" w:rsidR="00DD5A3E" w:rsidRDefault="00DD5A3E" w:rsidP="0058426E">
      <w:r>
        <w:continuationSeparator/>
      </w:r>
    </w:p>
  </w:footnote>
  <w:footnote w:id="1">
    <w:p w14:paraId="741CC7DD" w14:textId="77777777" w:rsidR="002B605F" w:rsidRDefault="002B605F" w:rsidP="00AE2713">
      <w:pPr>
        <w:pStyle w:val="Funotentext"/>
        <w:ind w:left="142" w:hanging="142"/>
        <w:jc w:val="both"/>
      </w:pPr>
      <w:r>
        <w:rPr>
          <w:rStyle w:val="Funotenzeichen"/>
        </w:rPr>
        <w:footnoteRef/>
      </w:r>
      <w:r>
        <w:t xml:space="preserve"> </w:t>
      </w:r>
      <w:r w:rsidRPr="0086675F">
        <w:rPr>
          <w:rFonts w:asciiTheme="minorHAnsi" w:hAnsiTheme="minorHAnsi" w:cstheme="minorHAnsi"/>
          <w:sz w:val="18"/>
        </w:rPr>
        <w:t xml:space="preserve">Quelle Newsticker: </w:t>
      </w:r>
      <w:r w:rsidRPr="0086675F">
        <w:rPr>
          <w:rFonts w:asciiTheme="minorHAnsi" w:hAnsiTheme="minorHAnsi" w:cstheme="minorHAnsi"/>
          <w:i/>
          <w:sz w:val="18"/>
        </w:rPr>
        <w:t>E-Commerce wächst und verdrängt den Einzelhandel aus Kernbereichen</w:t>
      </w:r>
      <w:r w:rsidRPr="0086675F">
        <w:rPr>
          <w:rFonts w:asciiTheme="minorHAnsi" w:hAnsiTheme="minorHAnsi" w:cstheme="minorHAnsi"/>
          <w:sz w:val="18"/>
        </w:rPr>
        <w:t>, in: Das Unternehmerhan</w:t>
      </w:r>
      <w:r w:rsidRPr="0086675F">
        <w:rPr>
          <w:rFonts w:asciiTheme="minorHAnsi" w:hAnsiTheme="minorHAnsi" w:cstheme="minorHAnsi"/>
          <w:sz w:val="18"/>
        </w:rPr>
        <w:t>d</w:t>
      </w:r>
      <w:r w:rsidRPr="0086675F">
        <w:rPr>
          <w:rFonts w:asciiTheme="minorHAnsi" w:hAnsiTheme="minorHAnsi" w:cstheme="minorHAnsi"/>
          <w:sz w:val="18"/>
        </w:rPr>
        <w:t xml:space="preserve">buch - Fachmagazin für Unternehmer, Selbstständige &amp; Existenzgründer, unter: </w:t>
      </w:r>
      <w:r w:rsidRPr="0086675F">
        <w:rPr>
          <w:rFonts w:asciiTheme="minorHAnsi" w:hAnsiTheme="minorHAnsi" w:cstheme="minorHAnsi"/>
          <w:sz w:val="18"/>
          <w:szCs w:val="22"/>
        </w:rPr>
        <w:t>https://das-unternehmerhandbuch.de/e-commerce-waechst/, veröffentlicht am 08. September 2016, abgerufen am 11. April 2018.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6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4394"/>
    </w:tblGrid>
    <w:tr w:rsidR="00D14EFF" w14:paraId="224441D1" w14:textId="77777777" w:rsidTr="00D14EFF">
      <w:tc>
        <w:tcPr>
          <w:tcW w:w="5211" w:type="dxa"/>
        </w:tcPr>
        <w:p w14:paraId="4B5C6A3A" w14:textId="0F567E70" w:rsidR="00D14EFF" w:rsidRDefault="00D14EFF" w:rsidP="00D14EFF">
          <w:pPr>
            <w:pStyle w:val="Kopfzeile"/>
            <w:tabs>
              <w:tab w:val="clear" w:pos="4536"/>
              <w:tab w:val="center" w:pos="5245"/>
            </w:tabs>
            <w:ind w:left="1134" w:hanging="1134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</w:rPr>
            <w:t>Lernfeld 1: Exemplarische Unterrichtsmaterialien zur Lernsituation 1.4</w:t>
          </w:r>
        </w:p>
      </w:tc>
      <w:tc>
        <w:tcPr>
          <w:tcW w:w="4394" w:type="dxa"/>
        </w:tcPr>
        <w:p w14:paraId="336419F3" w14:textId="77777777" w:rsidR="00D14EFF" w:rsidRDefault="00D14EFF" w:rsidP="009B3553">
          <w:pPr>
            <w:pStyle w:val="Kopfzeile"/>
            <w:jc w:val="right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</w:rPr>
            <w:t xml:space="preserve">Landesweite Arbeitsgruppe </w:t>
          </w:r>
          <w:r>
            <w:rPr>
              <w:rFonts w:asciiTheme="minorHAnsi" w:hAnsiTheme="minorHAnsi" w:cstheme="minorHAnsi"/>
            </w:rPr>
            <w:br/>
            <w:t>Kauffrau/Kaufmann im E-Commerce</w:t>
          </w:r>
        </w:p>
      </w:tc>
    </w:tr>
  </w:tbl>
  <w:p w14:paraId="5033696D" w14:textId="77777777" w:rsidR="002B605F" w:rsidRPr="00942FB9" w:rsidRDefault="002B605F">
    <w:pPr>
      <w:pStyle w:val="Kopfzeile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F96"/>
    <w:multiLevelType w:val="hybridMultilevel"/>
    <w:tmpl w:val="94BA11F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9F1A88"/>
    <w:multiLevelType w:val="hybridMultilevel"/>
    <w:tmpl w:val="9568470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872FD"/>
    <w:multiLevelType w:val="hybridMultilevel"/>
    <w:tmpl w:val="686C8D3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22B10"/>
    <w:multiLevelType w:val="hybridMultilevel"/>
    <w:tmpl w:val="5274C3DC"/>
    <w:lvl w:ilvl="0" w:tplc="069872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A5270"/>
    <w:multiLevelType w:val="hybridMultilevel"/>
    <w:tmpl w:val="90C099BE"/>
    <w:lvl w:ilvl="0" w:tplc="45DEA1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AB3559"/>
    <w:multiLevelType w:val="hybridMultilevel"/>
    <w:tmpl w:val="CA2A2A0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116B0E"/>
    <w:multiLevelType w:val="hybridMultilevel"/>
    <w:tmpl w:val="AC9ED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A412C8"/>
    <w:multiLevelType w:val="hybridMultilevel"/>
    <w:tmpl w:val="5C3CE1DC"/>
    <w:lvl w:ilvl="0" w:tplc="2BEC692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CA34361"/>
    <w:multiLevelType w:val="hybridMultilevel"/>
    <w:tmpl w:val="BE64AB2C"/>
    <w:lvl w:ilvl="0" w:tplc="42284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365982"/>
    <w:multiLevelType w:val="hybridMultilevel"/>
    <w:tmpl w:val="0D1071BE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95F4C1B"/>
    <w:multiLevelType w:val="hybridMultilevel"/>
    <w:tmpl w:val="42EAA002"/>
    <w:lvl w:ilvl="0" w:tplc="0407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2D4D1003"/>
    <w:multiLevelType w:val="hybridMultilevel"/>
    <w:tmpl w:val="7CE0F918"/>
    <w:lvl w:ilvl="0" w:tplc="C6D8E3B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E6A572D"/>
    <w:multiLevelType w:val="hybridMultilevel"/>
    <w:tmpl w:val="373A19A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812A5B"/>
    <w:multiLevelType w:val="hybridMultilevel"/>
    <w:tmpl w:val="3704F14C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0B11F9"/>
    <w:multiLevelType w:val="hybridMultilevel"/>
    <w:tmpl w:val="EE7CBD66"/>
    <w:lvl w:ilvl="0" w:tplc="F1366A6A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643A11"/>
    <w:multiLevelType w:val="hybridMultilevel"/>
    <w:tmpl w:val="E12C1180"/>
    <w:lvl w:ilvl="0" w:tplc="069872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B6034A"/>
    <w:multiLevelType w:val="hybridMultilevel"/>
    <w:tmpl w:val="237235B4"/>
    <w:lvl w:ilvl="0" w:tplc="D174EEC8">
      <w:start w:val="1"/>
      <w:numFmt w:val="bullet"/>
      <w:pStyle w:val="WBVGListePfeilGrn"/>
      <w:lvlText w:val="►"/>
      <w:lvlJc w:val="left"/>
      <w:pPr>
        <w:ind w:left="1211" w:hanging="360"/>
      </w:pPr>
      <w:rPr>
        <w:rFonts w:ascii="Arial" w:hAnsi="Arial" w:hint="default"/>
        <w:color w:val="C2D69B" w:themeColor="accent3" w:themeTint="99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76B85"/>
    <w:multiLevelType w:val="hybridMultilevel"/>
    <w:tmpl w:val="F8E2BC28"/>
    <w:lvl w:ilvl="0" w:tplc="0407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BD5805"/>
    <w:multiLevelType w:val="hybridMultilevel"/>
    <w:tmpl w:val="F6A4A73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07528E"/>
    <w:multiLevelType w:val="hybridMultilevel"/>
    <w:tmpl w:val="D026DCA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252DE9"/>
    <w:multiLevelType w:val="hybridMultilevel"/>
    <w:tmpl w:val="F764576A"/>
    <w:lvl w:ilvl="0" w:tplc="5762CB88">
      <w:start w:val="1"/>
      <w:numFmt w:val="bullet"/>
      <w:lvlText w:val=""/>
      <w:lvlJc w:val="left"/>
      <w:pPr>
        <w:ind w:left="114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BE25C5B"/>
    <w:multiLevelType w:val="hybridMultilevel"/>
    <w:tmpl w:val="ADF0752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662283"/>
    <w:multiLevelType w:val="hybridMultilevel"/>
    <w:tmpl w:val="7D2C7A20"/>
    <w:lvl w:ilvl="0" w:tplc="43DA884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D00E8F"/>
    <w:multiLevelType w:val="hybridMultilevel"/>
    <w:tmpl w:val="79D67B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871120"/>
    <w:multiLevelType w:val="hybridMultilevel"/>
    <w:tmpl w:val="5888F092"/>
    <w:lvl w:ilvl="0" w:tplc="40EC1666">
      <w:start w:val="1"/>
      <w:numFmt w:val="bullet"/>
      <w:pStyle w:val="Tabellenspiegelstrich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25">
    <w:nsid w:val="57436E49"/>
    <w:multiLevelType w:val="hybridMultilevel"/>
    <w:tmpl w:val="6596C5A6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58087EC1"/>
    <w:multiLevelType w:val="hybridMultilevel"/>
    <w:tmpl w:val="1196F726"/>
    <w:lvl w:ilvl="0" w:tplc="04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5E622CE3"/>
    <w:multiLevelType w:val="multilevel"/>
    <w:tmpl w:val="DAA21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E7C04A1"/>
    <w:multiLevelType w:val="hybridMultilevel"/>
    <w:tmpl w:val="913AC838"/>
    <w:lvl w:ilvl="0" w:tplc="04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5FB90229"/>
    <w:multiLevelType w:val="hybridMultilevel"/>
    <w:tmpl w:val="FFC27102"/>
    <w:lvl w:ilvl="0" w:tplc="04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5FEF1CEA"/>
    <w:multiLevelType w:val="hybridMultilevel"/>
    <w:tmpl w:val="B42C6DF4"/>
    <w:lvl w:ilvl="0" w:tplc="D332A16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1B148E"/>
    <w:multiLevelType w:val="hybridMultilevel"/>
    <w:tmpl w:val="B9F476E2"/>
    <w:lvl w:ilvl="0" w:tplc="36C8F8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9F67B5"/>
    <w:multiLevelType w:val="hybridMultilevel"/>
    <w:tmpl w:val="A2F2C42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07440E"/>
    <w:multiLevelType w:val="hybridMultilevel"/>
    <w:tmpl w:val="1BD8812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485C57"/>
    <w:multiLevelType w:val="hybridMultilevel"/>
    <w:tmpl w:val="8008332A"/>
    <w:lvl w:ilvl="0" w:tplc="44B09F7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B8364E"/>
    <w:multiLevelType w:val="hybridMultilevel"/>
    <w:tmpl w:val="13363B4A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35696E"/>
    <w:multiLevelType w:val="hybridMultilevel"/>
    <w:tmpl w:val="D9CCE5B8"/>
    <w:lvl w:ilvl="0" w:tplc="069872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42526C"/>
    <w:multiLevelType w:val="hybridMultilevel"/>
    <w:tmpl w:val="77884192"/>
    <w:lvl w:ilvl="0" w:tplc="9B7C8A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9E728C"/>
    <w:multiLevelType w:val="hybridMultilevel"/>
    <w:tmpl w:val="81EE117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0D1FCC"/>
    <w:multiLevelType w:val="hybridMultilevel"/>
    <w:tmpl w:val="2632A55C"/>
    <w:lvl w:ilvl="0" w:tplc="04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746233B7"/>
    <w:multiLevelType w:val="hybridMultilevel"/>
    <w:tmpl w:val="7F402022"/>
    <w:lvl w:ilvl="0" w:tplc="069872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4"/>
  </w:num>
  <w:num w:numId="3">
    <w:abstractNumId w:val="17"/>
  </w:num>
  <w:num w:numId="4">
    <w:abstractNumId w:val="35"/>
  </w:num>
  <w:num w:numId="5">
    <w:abstractNumId w:val="9"/>
  </w:num>
  <w:num w:numId="6">
    <w:abstractNumId w:val="0"/>
  </w:num>
  <w:num w:numId="7">
    <w:abstractNumId w:val="27"/>
  </w:num>
  <w:num w:numId="8">
    <w:abstractNumId w:val="14"/>
  </w:num>
  <w:num w:numId="9">
    <w:abstractNumId w:val="24"/>
  </w:num>
  <w:num w:numId="10">
    <w:abstractNumId w:val="8"/>
  </w:num>
  <w:num w:numId="11">
    <w:abstractNumId w:val="34"/>
  </w:num>
  <w:num w:numId="12">
    <w:abstractNumId w:val="16"/>
  </w:num>
  <w:num w:numId="13">
    <w:abstractNumId w:val="3"/>
  </w:num>
  <w:num w:numId="14">
    <w:abstractNumId w:val="40"/>
  </w:num>
  <w:num w:numId="15">
    <w:abstractNumId w:val="15"/>
  </w:num>
  <w:num w:numId="16">
    <w:abstractNumId w:val="36"/>
  </w:num>
  <w:num w:numId="17">
    <w:abstractNumId w:val="38"/>
  </w:num>
  <w:num w:numId="18">
    <w:abstractNumId w:val="33"/>
  </w:num>
  <w:num w:numId="19">
    <w:abstractNumId w:val="31"/>
  </w:num>
  <w:num w:numId="20">
    <w:abstractNumId w:val="6"/>
  </w:num>
  <w:num w:numId="21">
    <w:abstractNumId w:val="4"/>
  </w:num>
  <w:num w:numId="22">
    <w:abstractNumId w:val="20"/>
  </w:num>
  <w:num w:numId="23">
    <w:abstractNumId w:val="37"/>
  </w:num>
  <w:num w:numId="24">
    <w:abstractNumId w:val="2"/>
  </w:num>
  <w:num w:numId="25">
    <w:abstractNumId w:val="18"/>
  </w:num>
  <w:num w:numId="26">
    <w:abstractNumId w:val="29"/>
  </w:num>
  <w:num w:numId="27">
    <w:abstractNumId w:val="25"/>
  </w:num>
  <w:num w:numId="28">
    <w:abstractNumId w:val="26"/>
  </w:num>
  <w:num w:numId="29">
    <w:abstractNumId w:val="28"/>
  </w:num>
  <w:num w:numId="30">
    <w:abstractNumId w:val="39"/>
  </w:num>
  <w:num w:numId="31">
    <w:abstractNumId w:val="32"/>
  </w:num>
  <w:num w:numId="32">
    <w:abstractNumId w:val="1"/>
  </w:num>
  <w:num w:numId="33">
    <w:abstractNumId w:val="11"/>
  </w:num>
  <w:num w:numId="34">
    <w:abstractNumId w:val="12"/>
  </w:num>
  <w:num w:numId="35">
    <w:abstractNumId w:val="30"/>
  </w:num>
  <w:num w:numId="36">
    <w:abstractNumId w:val="7"/>
  </w:num>
  <w:num w:numId="37">
    <w:abstractNumId w:val="22"/>
  </w:num>
  <w:num w:numId="38">
    <w:abstractNumId w:val="23"/>
  </w:num>
  <w:num w:numId="39">
    <w:abstractNumId w:val="10"/>
  </w:num>
  <w:num w:numId="40">
    <w:abstractNumId w:val="21"/>
  </w:num>
  <w:num w:numId="41">
    <w:abstractNumId w:val="19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34B"/>
    <w:rsid w:val="00002F97"/>
    <w:rsid w:val="00011AE9"/>
    <w:rsid w:val="0001238F"/>
    <w:rsid w:val="000136C7"/>
    <w:rsid w:val="00013D36"/>
    <w:rsid w:val="000158E1"/>
    <w:rsid w:val="0001697E"/>
    <w:rsid w:val="000204E4"/>
    <w:rsid w:val="0003017B"/>
    <w:rsid w:val="0003357B"/>
    <w:rsid w:val="000337FD"/>
    <w:rsid w:val="00037C47"/>
    <w:rsid w:val="00037E21"/>
    <w:rsid w:val="00042623"/>
    <w:rsid w:val="00046CD5"/>
    <w:rsid w:val="0005137E"/>
    <w:rsid w:val="00051D1E"/>
    <w:rsid w:val="00053355"/>
    <w:rsid w:val="00053835"/>
    <w:rsid w:val="00056541"/>
    <w:rsid w:val="00061E54"/>
    <w:rsid w:val="00062635"/>
    <w:rsid w:val="0006497C"/>
    <w:rsid w:val="0007291D"/>
    <w:rsid w:val="00074720"/>
    <w:rsid w:val="00075E40"/>
    <w:rsid w:val="0009048A"/>
    <w:rsid w:val="000919E0"/>
    <w:rsid w:val="00092B21"/>
    <w:rsid w:val="0009675E"/>
    <w:rsid w:val="000A3B37"/>
    <w:rsid w:val="000A4766"/>
    <w:rsid w:val="000A5540"/>
    <w:rsid w:val="000A6A40"/>
    <w:rsid w:val="000B0D23"/>
    <w:rsid w:val="000B35F5"/>
    <w:rsid w:val="000B3687"/>
    <w:rsid w:val="000B37D1"/>
    <w:rsid w:val="000B5A81"/>
    <w:rsid w:val="000B7B24"/>
    <w:rsid w:val="000B7EF3"/>
    <w:rsid w:val="000C0C9C"/>
    <w:rsid w:val="000C1E21"/>
    <w:rsid w:val="000C439E"/>
    <w:rsid w:val="000C49AE"/>
    <w:rsid w:val="000C6F89"/>
    <w:rsid w:val="000C7BA6"/>
    <w:rsid w:val="000D18E6"/>
    <w:rsid w:val="000D4582"/>
    <w:rsid w:val="000D4E07"/>
    <w:rsid w:val="000D51A2"/>
    <w:rsid w:val="000D59AA"/>
    <w:rsid w:val="000D5FB6"/>
    <w:rsid w:val="000E2D17"/>
    <w:rsid w:val="000F0436"/>
    <w:rsid w:val="000F227B"/>
    <w:rsid w:val="000F30A6"/>
    <w:rsid w:val="001015CC"/>
    <w:rsid w:val="00101DDB"/>
    <w:rsid w:val="00102A40"/>
    <w:rsid w:val="00104DB0"/>
    <w:rsid w:val="00104FDE"/>
    <w:rsid w:val="00110BA0"/>
    <w:rsid w:val="0011333A"/>
    <w:rsid w:val="0012223A"/>
    <w:rsid w:val="00122A4F"/>
    <w:rsid w:val="001305EC"/>
    <w:rsid w:val="00131296"/>
    <w:rsid w:val="001363C0"/>
    <w:rsid w:val="001430B2"/>
    <w:rsid w:val="00144E29"/>
    <w:rsid w:val="0015331D"/>
    <w:rsid w:val="00153E40"/>
    <w:rsid w:val="00162DC5"/>
    <w:rsid w:val="001647B1"/>
    <w:rsid w:val="00165D6E"/>
    <w:rsid w:val="00172CF6"/>
    <w:rsid w:val="00172D80"/>
    <w:rsid w:val="00175190"/>
    <w:rsid w:val="00175F34"/>
    <w:rsid w:val="00176D4C"/>
    <w:rsid w:val="00177E15"/>
    <w:rsid w:val="00186B00"/>
    <w:rsid w:val="00187D1B"/>
    <w:rsid w:val="00187D79"/>
    <w:rsid w:val="001909E3"/>
    <w:rsid w:val="00190FDA"/>
    <w:rsid w:val="00191E2F"/>
    <w:rsid w:val="00192321"/>
    <w:rsid w:val="001958A2"/>
    <w:rsid w:val="001A108D"/>
    <w:rsid w:val="001A42CB"/>
    <w:rsid w:val="001A647C"/>
    <w:rsid w:val="001A74A4"/>
    <w:rsid w:val="001B2084"/>
    <w:rsid w:val="001C46F4"/>
    <w:rsid w:val="001C65E9"/>
    <w:rsid w:val="001D3508"/>
    <w:rsid w:val="001D4245"/>
    <w:rsid w:val="001D616A"/>
    <w:rsid w:val="001D61D4"/>
    <w:rsid w:val="001D656E"/>
    <w:rsid w:val="001D753B"/>
    <w:rsid w:val="001E3329"/>
    <w:rsid w:val="001E390D"/>
    <w:rsid w:val="001E3F7E"/>
    <w:rsid w:val="001E6209"/>
    <w:rsid w:val="001F630F"/>
    <w:rsid w:val="001F6553"/>
    <w:rsid w:val="001F7682"/>
    <w:rsid w:val="002017B8"/>
    <w:rsid w:val="00201A6C"/>
    <w:rsid w:val="002169BD"/>
    <w:rsid w:val="0022290C"/>
    <w:rsid w:val="00223269"/>
    <w:rsid w:val="002262CB"/>
    <w:rsid w:val="00234CA0"/>
    <w:rsid w:val="00242290"/>
    <w:rsid w:val="00244C6C"/>
    <w:rsid w:val="00252621"/>
    <w:rsid w:val="00254699"/>
    <w:rsid w:val="00255A0A"/>
    <w:rsid w:val="00256135"/>
    <w:rsid w:val="002565B8"/>
    <w:rsid w:val="00260A1F"/>
    <w:rsid w:val="00260BA7"/>
    <w:rsid w:val="002633E3"/>
    <w:rsid w:val="0026593C"/>
    <w:rsid w:val="002659A9"/>
    <w:rsid w:val="00272AE7"/>
    <w:rsid w:val="00274BA3"/>
    <w:rsid w:val="00275812"/>
    <w:rsid w:val="00275D2C"/>
    <w:rsid w:val="00276BAF"/>
    <w:rsid w:val="0027759F"/>
    <w:rsid w:val="0028205F"/>
    <w:rsid w:val="00285E28"/>
    <w:rsid w:val="00286512"/>
    <w:rsid w:val="00290F55"/>
    <w:rsid w:val="00291608"/>
    <w:rsid w:val="00295A2B"/>
    <w:rsid w:val="00296061"/>
    <w:rsid w:val="0029677B"/>
    <w:rsid w:val="002973D9"/>
    <w:rsid w:val="002A70BD"/>
    <w:rsid w:val="002B4BD8"/>
    <w:rsid w:val="002B520C"/>
    <w:rsid w:val="002B605F"/>
    <w:rsid w:val="002B734C"/>
    <w:rsid w:val="002C197F"/>
    <w:rsid w:val="002C2B09"/>
    <w:rsid w:val="002C42B1"/>
    <w:rsid w:val="002C5269"/>
    <w:rsid w:val="002C69F3"/>
    <w:rsid w:val="002D0C84"/>
    <w:rsid w:val="002D1236"/>
    <w:rsid w:val="002D1780"/>
    <w:rsid w:val="002D361A"/>
    <w:rsid w:val="002D3E45"/>
    <w:rsid w:val="002D7362"/>
    <w:rsid w:val="002E13D1"/>
    <w:rsid w:val="002E3441"/>
    <w:rsid w:val="002E5C21"/>
    <w:rsid w:val="002E7C01"/>
    <w:rsid w:val="002F4EF1"/>
    <w:rsid w:val="0030054D"/>
    <w:rsid w:val="00303C55"/>
    <w:rsid w:val="00304D17"/>
    <w:rsid w:val="0030610E"/>
    <w:rsid w:val="0031030F"/>
    <w:rsid w:val="0031354F"/>
    <w:rsid w:val="00315FD2"/>
    <w:rsid w:val="003207C7"/>
    <w:rsid w:val="003322E1"/>
    <w:rsid w:val="003344A0"/>
    <w:rsid w:val="003344B8"/>
    <w:rsid w:val="00335156"/>
    <w:rsid w:val="00335570"/>
    <w:rsid w:val="003365CE"/>
    <w:rsid w:val="0034616E"/>
    <w:rsid w:val="00350517"/>
    <w:rsid w:val="00352DEE"/>
    <w:rsid w:val="003530FF"/>
    <w:rsid w:val="00353696"/>
    <w:rsid w:val="00353D42"/>
    <w:rsid w:val="00357438"/>
    <w:rsid w:val="003600E3"/>
    <w:rsid w:val="003613C9"/>
    <w:rsid w:val="00364595"/>
    <w:rsid w:val="00364634"/>
    <w:rsid w:val="00364B9F"/>
    <w:rsid w:val="00364BDB"/>
    <w:rsid w:val="00365771"/>
    <w:rsid w:val="00365EA9"/>
    <w:rsid w:val="003710E5"/>
    <w:rsid w:val="003745AB"/>
    <w:rsid w:val="00380303"/>
    <w:rsid w:val="0038600D"/>
    <w:rsid w:val="0038683B"/>
    <w:rsid w:val="00391846"/>
    <w:rsid w:val="003959C0"/>
    <w:rsid w:val="00395D8E"/>
    <w:rsid w:val="003A2437"/>
    <w:rsid w:val="003A2D68"/>
    <w:rsid w:val="003A7483"/>
    <w:rsid w:val="003B0838"/>
    <w:rsid w:val="003B25F2"/>
    <w:rsid w:val="003B6003"/>
    <w:rsid w:val="003C15B1"/>
    <w:rsid w:val="003C6556"/>
    <w:rsid w:val="003D2471"/>
    <w:rsid w:val="003E0CFE"/>
    <w:rsid w:val="003E11D3"/>
    <w:rsid w:val="003E20D6"/>
    <w:rsid w:val="003E2C2F"/>
    <w:rsid w:val="003E2DD0"/>
    <w:rsid w:val="003E6EB2"/>
    <w:rsid w:val="003E7C69"/>
    <w:rsid w:val="003F0AA0"/>
    <w:rsid w:val="003F3FAA"/>
    <w:rsid w:val="003F44C9"/>
    <w:rsid w:val="003F7BA1"/>
    <w:rsid w:val="00402989"/>
    <w:rsid w:val="004045D4"/>
    <w:rsid w:val="00412A11"/>
    <w:rsid w:val="004261EC"/>
    <w:rsid w:val="0042780F"/>
    <w:rsid w:val="004279A7"/>
    <w:rsid w:val="004323AB"/>
    <w:rsid w:val="00432903"/>
    <w:rsid w:val="00432F6F"/>
    <w:rsid w:val="00433A36"/>
    <w:rsid w:val="00440B60"/>
    <w:rsid w:val="004414BA"/>
    <w:rsid w:val="00442233"/>
    <w:rsid w:val="00453564"/>
    <w:rsid w:val="00460C99"/>
    <w:rsid w:val="00463C4A"/>
    <w:rsid w:val="00466C83"/>
    <w:rsid w:val="00467156"/>
    <w:rsid w:val="004713E2"/>
    <w:rsid w:val="00474D5F"/>
    <w:rsid w:val="00475A6C"/>
    <w:rsid w:val="00476308"/>
    <w:rsid w:val="00477215"/>
    <w:rsid w:val="004779CB"/>
    <w:rsid w:val="00482B0A"/>
    <w:rsid w:val="00486508"/>
    <w:rsid w:val="004961EB"/>
    <w:rsid w:val="0049713F"/>
    <w:rsid w:val="00497AE7"/>
    <w:rsid w:val="004A3E5D"/>
    <w:rsid w:val="004A76C3"/>
    <w:rsid w:val="004B2D7F"/>
    <w:rsid w:val="004B457A"/>
    <w:rsid w:val="004B71C8"/>
    <w:rsid w:val="004B7C45"/>
    <w:rsid w:val="004C0A9B"/>
    <w:rsid w:val="004C107B"/>
    <w:rsid w:val="004C243A"/>
    <w:rsid w:val="004C53E9"/>
    <w:rsid w:val="004C747D"/>
    <w:rsid w:val="004D087B"/>
    <w:rsid w:val="004D090C"/>
    <w:rsid w:val="004E4A0B"/>
    <w:rsid w:val="004E4EBB"/>
    <w:rsid w:val="004F0664"/>
    <w:rsid w:val="004F1CC9"/>
    <w:rsid w:val="004F1F83"/>
    <w:rsid w:val="004F3AFC"/>
    <w:rsid w:val="004F4B89"/>
    <w:rsid w:val="004F78F8"/>
    <w:rsid w:val="00500A66"/>
    <w:rsid w:val="00500CBE"/>
    <w:rsid w:val="00500E2C"/>
    <w:rsid w:val="00502C37"/>
    <w:rsid w:val="0051111A"/>
    <w:rsid w:val="00513232"/>
    <w:rsid w:val="00520063"/>
    <w:rsid w:val="00525405"/>
    <w:rsid w:val="00532652"/>
    <w:rsid w:val="005333C3"/>
    <w:rsid w:val="00537388"/>
    <w:rsid w:val="00542BCE"/>
    <w:rsid w:val="005456DF"/>
    <w:rsid w:val="005501DB"/>
    <w:rsid w:val="005507D3"/>
    <w:rsid w:val="0055362D"/>
    <w:rsid w:val="00553A98"/>
    <w:rsid w:val="00553DF3"/>
    <w:rsid w:val="00554B4C"/>
    <w:rsid w:val="00557D7A"/>
    <w:rsid w:val="005604C6"/>
    <w:rsid w:val="005606BC"/>
    <w:rsid w:val="00560E5D"/>
    <w:rsid w:val="00561B81"/>
    <w:rsid w:val="005621B5"/>
    <w:rsid w:val="00562393"/>
    <w:rsid w:val="00562550"/>
    <w:rsid w:val="005669A6"/>
    <w:rsid w:val="00567A71"/>
    <w:rsid w:val="00567FAD"/>
    <w:rsid w:val="005707D6"/>
    <w:rsid w:val="00571183"/>
    <w:rsid w:val="00576A05"/>
    <w:rsid w:val="0058426E"/>
    <w:rsid w:val="00586878"/>
    <w:rsid w:val="00590DFF"/>
    <w:rsid w:val="005954BD"/>
    <w:rsid w:val="00596723"/>
    <w:rsid w:val="005A21A1"/>
    <w:rsid w:val="005A2C14"/>
    <w:rsid w:val="005A2CF9"/>
    <w:rsid w:val="005A303E"/>
    <w:rsid w:val="005A57AC"/>
    <w:rsid w:val="005A7203"/>
    <w:rsid w:val="005A7A77"/>
    <w:rsid w:val="005A7EDB"/>
    <w:rsid w:val="005B009A"/>
    <w:rsid w:val="005B024A"/>
    <w:rsid w:val="005B0574"/>
    <w:rsid w:val="005B2FB7"/>
    <w:rsid w:val="005B7DF7"/>
    <w:rsid w:val="005C1FB7"/>
    <w:rsid w:val="005C4960"/>
    <w:rsid w:val="005D03CA"/>
    <w:rsid w:val="005D4EBD"/>
    <w:rsid w:val="005D58C2"/>
    <w:rsid w:val="005D5B0B"/>
    <w:rsid w:val="005E3A11"/>
    <w:rsid w:val="005F591F"/>
    <w:rsid w:val="00600C55"/>
    <w:rsid w:val="00601437"/>
    <w:rsid w:val="0060243E"/>
    <w:rsid w:val="00603DE2"/>
    <w:rsid w:val="0060490E"/>
    <w:rsid w:val="00605030"/>
    <w:rsid w:val="00610CF1"/>
    <w:rsid w:val="0061247F"/>
    <w:rsid w:val="006214F2"/>
    <w:rsid w:val="00622709"/>
    <w:rsid w:val="00624680"/>
    <w:rsid w:val="006300B3"/>
    <w:rsid w:val="006342AF"/>
    <w:rsid w:val="006349AC"/>
    <w:rsid w:val="00635710"/>
    <w:rsid w:val="006363CD"/>
    <w:rsid w:val="00636DE0"/>
    <w:rsid w:val="0064047A"/>
    <w:rsid w:val="00641E8A"/>
    <w:rsid w:val="00652FA4"/>
    <w:rsid w:val="00656A80"/>
    <w:rsid w:val="00656EB9"/>
    <w:rsid w:val="006612DE"/>
    <w:rsid w:val="00662606"/>
    <w:rsid w:val="00663B1A"/>
    <w:rsid w:val="006648D6"/>
    <w:rsid w:val="00665970"/>
    <w:rsid w:val="00666C01"/>
    <w:rsid w:val="00666E07"/>
    <w:rsid w:val="00666EB6"/>
    <w:rsid w:val="00676B40"/>
    <w:rsid w:val="00677EAA"/>
    <w:rsid w:val="0068058C"/>
    <w:rsid w:val="00681F85"/>
    <w:rsid w:val="006821ED"/>
    <w:rsid w:val="00683FFA"/>
    <w:rsid w:val="00685AE6"/>
    <w:rsid w:val="00690B86"/>
    <w:rsid w:val="006920DA"/>
    <w:rsid w:val="006A0CD1"/>
    <w:rsid w:val="006A75D3"/>
    <w:rsid w:val="006B2783"/>
    <w:rsid w:val="006B3211"/>
    <w:rsid w:val="006B5252"/>
    <w:rsid w:val="006B5A67"/>
    <w:rsid w:val="006B6EF1"/>
    <w:rsid w:val="006B6F76"/>
    <w:rsid w:val="006B7936"/>
    <w:rsid w:val="006C4D2C"/>
    <w:rsid w:val="006C4E17"/>
    <w:rsid w:val="006D2B30"/>
    <w:rsid w:val="006D2DEC"/>
    <w:rsid w:val="006E4E9A"/>
    <w:rsid w:val="006F0060"/>
    <w:rsid w:val="006F15F7"/>
    <w:rsid w:val="007000C3"/>
    <w:rsid w:val="00704FDD"/>
    <w:rsid w:val="00711A5B"/>
    <w:rsid w:val="007132B3"/>
    <w:rsid w:val="00740579"/>
    <w:rsid w:val="0074106D"/>
    <w:rsid w:val="007421CC"/>
    <w:rsid w:val="00744A86"/>
    <w:rsid w:val="00744BEC"/>
    <w:rsid w:val="007451AB"/>
    <w:rsid w:val="007455E6"/>
    <w:rsid w:val="00745C9C"/>
    <w:rsid w:val="007469CF"/>
    <w:rsid w:val="0075042E"/>
    <w:rsid w:val="00750EBC"/>
    <w:rsid w:val="00755188"/>
    <w:rsid w:val="00755EA1"/>
    <w:rsid w:val="00765345"/>
    <w:rsid w:val="00766D0C"/>
    <w:rsid w:val="00772BD4"/>
    <w:rsid w:val="007762DC"/>
    <w:rsid w:val="00777286"/>
    <w:rsid w:val="00780F6B"/>
    <w:rsid w:val="00782533"/>
    <w:rsid w:val="00782BC3"/>
    <w:rsid w:val="0079167E"/>
    <w:rsid w:val="007932FC"/>
    <w:rsid w:val="0079381D"/>
    <w:rsid w:val="00793C50"/>
    <w:rsid w:val="00795DFA"/>
    <w:rsid w:val="0079632D"/>
    <w:rsid w:val="00797935"/>
    <w:rsid w:val="007A2ED0"/>
    <w:rsid w:val="007A3690"/>
    <w:rsid w:val="007A4EDE"/>
    <w:rsid w:val="007B08A5"/>
    <w:rsid w:val="007B3A30"/>
    <w:rsid w:val="007C0888"/>
    <w:rsid w:val="007D43A3"/>
    <w:rsid w:val="007D6429"/>
    <w:rsid w:val="007D7670"/>
    <w:rsid w:val="007E0788"/>
    <w:rsid w:val="007E1F4E"/>
    <w:rsid w:val="007E31DD"/>
    <w:rsid w:val="007E33ED"/>
    <w:rsid w:val="007E4139"/>
    <w:rsid w:val="007E4E94"/>
    <w:rsid w:val="007F0FE3"/>
    <w:rsid w:val="007F2D9C"/>
    <w:rsid w:val="007F6C42"/>
    <w:rsid w:val="007F751A"/>
    <w:rsid w:val="007F7E41"/>
    <w:rsid w:val="00800979"/>
    <w:rsid w:val="0080129A"/>
    <w:rsid w:val="008034A5"/>
    <w:rsid w:val="008036BF"/>
    <w:rsid w:val="0080692B"/>
    <w:rsid w:val="0080771A"/>
    <w:rsid w:val="0081141E"/>
    <w:rsid w:val="00811C5B"/>
    <w:rsid w:val="0081284A"/>
    <w:rsid w:val="00813AF7"/>
    <w:rsid w:val="008147EC"/>
    <w:rsid w:val="00814AFF"/>
    <w:rsid w:val="00816559"/>
    <w:rsid w:val="00822EDA"/>
    <w:rsid w:val="00823904"/>
    <w:rsid w:val="00823FAB"/>
    <w:rsid w:val="00826C41"/>
    <w:rsid w:val="00835A01"/>
    <w:rsid w:val="00837EC8"/>
    <w:rsid w:val="00842DD6"/>
    <w:rsid w:val="0084393B"/>
    <w:rsid w:val="00844D17"/>
    <w:rsid w:val="00864484"/>
    <w:rsid w:val="00864781"/>
    <w:rsid w:val="00864805"/>
    <w:rsid w:val="00864A12"/>
    <w:rsid w:val="00864E21"/>
    <w:rsid w:val="00865345"/>
    <w:rsid w:val="0086675F"/>
    <w:rsid w:val="00867266"/>
    <w:rsid w:val="0087061D"/>
    <w:rsid w:val="008719E5"/>
    <w:rsid w:val="00875D24"/>
    <w:rsid w:val="00876022"/>
    <w:rsid w:val="008778B7"/>
    <w:rsid w:val="00877CFC"/>
    <w:rsid w:val="00880DB4"/>
    <w:rsid w:val="0088108F"/>
    <w:rsid w:val="00882E2D"/>
    <w:rsid w:val="00883719"/>
    <w:rsid w:val="008949D5"/>
    <w:rsid w:val="00894BCF"/>
    <w:rsid w:val="00895045"/>
    <w:rsid w:val="00897DFA"/>
    <w:rsid w:val="008A0119"/>
    <w:rsid w:val="008A661C"/>
    <w:rsid w:val="008A764C"/>
    <w:rsid w:val="008B289E"/>
    <w:rsid w:val="008C0ED7"/>
    <w:rsid w:val="008C554B"/>
    <w:rsid w:val="008C63B0"/>
    <w:rsid w:val="008D33B4"/>
    <w:rsid w:val="008D5D06"/>
    <w:rsid w:val="008E14D5"/>
    <w:rsid w:val="008E259A"/>
    <w:rsid w:val="008E2BF7"/>
    <w:rsid w:val="008F01A8"/>
    <w:rsid w:val="008F08CB"/>
    <w:rsid w:val="008F0F06"/>
    <w:rsid w:val="00906BDE"/>
    <w:rsid w:val="009112C4"/>
    <w:rsid w:val="0091598F"/>
    <w:rsid w:val="0091600A"/>
    <w:rsid w:val="0091798D"/>
    <w:rsid w:val="0092025E"/>
    <w:rsid w:val="00931019"/>
    <w:rsid w:val="009357F9"/>
    <w:rsid w:val="0094131A"/>
    <w:rsid w:val="00942D92"/>
    <w:rsid w:val="00942FB9"/>
    <w:rsid w:val="00945835"/>
    <w:rsid w:val="009472EB"/>
    <w:rsid w:val="00950BCF"/>
    <w:rsid w:val="00950E0D"/>
    <w:rsid w:val="00953008"/>
    <w:rsid w:val="00956F37"/>
    <w:rsid w:val="00956FEF"/>
    <w:rsid w:val="009570AB"/>
    <w:rsid w:val="00957774"/>
    <w:rsid w:val="00962D34"/>
    <w:rsid w:val="00965B80"/>
    <w:rsid w:val="00967B83"/>
    <w:rsid w:val="0097249B"/>
    <w:rsid w:val="009740BB"/>
    <w:rsid w:val="00974CEA"/>
    <w:rsid w:val="00976A62"/>
    <w:rsid w:val="00977B9F"/>
    <w:rsid w:val="0098712D"/>
    <w:rsid w:val="0098784C"/>
    <w:rsid w:val="009A000D"/>
    <w:rsid w:val="009A0F9C"/>
    <w:rsid w:val="009B1C03"/>
    <w:rsid w:val="009B49E3"/>
    <w:rsid w:val="009B4B1E"/>
    <w:rsid w:val="009B5F4B"/>
    <w:rsid w:val="009B7C75"/>
    <w:rsid w:val="009B7D2F"/>
    <w:rsid w:val="009C064F"/>
    <w:rsid w:val="009C0D50"/>
    <w:rsid w:val="009C3274"/>
    <w:rsid w:val="009C5DE1"/>
    <w:rsid w:val="009C66B7"/>
    <w:rsid w:val="009C7A0E"/>
    <w:rsid w:val="009D1E73"/>
    <w:rsid w:val="009D30BD"/>
    <w:rsid w:val="009D353C"/>
    <w:rsid w:val="009D3A6E"/>
    <w:rsid w:val="009E2691"/>
    <w:rsid w:val="009E534B"/>
    <w:rsid w:val="009E7B3F"/>
    <w:rsid w:val="009F1728"/>
    <w:rsid w:val="009F39F6"/>
    <w:rsid w:val="009F4616"/>
    <w:rsid w:val="00A052CD"/>
    <w:rsid w:val="00A05A1E"/>
    <w:rsid w:val="00A06D1A"/>
    <w:rsid w:val="00A075BF"/>
    <w:rsid w:val="00A1600B"/>
    <w:rsid w:val="00A16203"/>
    <w:rsid w:val="00A224F2"/>
    <w:rsid w:val="00A25341"/>
    <w:rsid w:val="00A30128"/>
    <w:rsid w:val="00A36E39"/>
    <w:rsid w:val="00A44DE7"/>
    <w:rsid w:val="00A5273B"/>
    <w:rsid w:val="00A564DC"/>
    <w:rsid w:val="00A57305"/>
    <w:rsid w:val="00A5775C"/>
    <w:rsid w:val="00A57CBB"/>
    <w:rsid w:val="00A664EC"/>
    <w:rsid w:val="00A66B5C"/>
    <w:rsid w:val="00A72688"/>
    <w:rsid w:val="00A77468"/>
    <w:rsid w:val="00A90D03"/>
    <w:rsid w:val="00A92A49"/>
    <w:rsid w:val="00A946FF"/>
    <w:rsid w:val="00AA1EF1"/>
    <w:rsid w:val="00AA4EA9"/>
    <w:rsid w:val="00AB20A0"/>
    <w:rsid w:val="00AB4DE5"/>
    <w:rsid w:val="00AB75EF"/>
    <w:rsid w:val="00AC014D"/>
    <w:rsid w:val="00AC41FD"/>
    <w:rsid w:val="00AC5579"/>
    <w:rsid w:val="00AC73FD"/>
    <w:rsid w:val="00AD6854"/>
    <w:rsid w:val="00AE2633"/>
    <w:rsid w:val="00AE2713"/>
    <w:rsid w:val="00AF0527"/>
    <w:rsid w:val="00AF116C"/>
    <w:rsid w:val="00AF1619"/>
    <w:rsid w:val="00B05471"/>
    <w:rsid w:val="00B07D67"/>
    <w:rsid w:val="00B105EA"/>
    <w:rsid w:val="00B12503"/>
    <w:rsid w:val="00B13349"/>
    <w:rsid w:val="00B13D4A"/>
    <w:rsid w:val="00B14BAA"/>
    <w:rsid w:val="00B24083"/>
    <w:rsid w:val="00B24F06"/>
    <w:rsid w:val="00B3505E"/>
    <w:rsid w:val="00B46C6F"/>
    <w:rsid w:val="00B5132B"/>
    <w:rsid w:val="00B5527B"/>
    <w:rsid w:val="00B61860"/>
    <w:rsid w:val="00B62798"/>
    <w:rsid w:val="00B62BA3"/>
    <w:rsid w:val="00B635D0"/>
    <w:rsid w:val="00B6592F"/>
    <w:rsid w:val="00B65D99"/>
    <w:rsid w:val="00B6733E"/>
    <w:rsid w:val="00B72949"/>
    <w:rsid w:val="00B76257"/>
    <w:rsid w:val="00B76A8A"/>
    <w:rsid w:val="00B80B67"/>
    <w:rsid w:val="00B813F0"/>
    <w:rsid w:val="00B815CA"/>
    <w:rsid w:val="00B827BC"/>
    <w:rsid w:val="00B82A37"/>
    <w:rsid w:val="00B92197"/>
    <w:rsid w:val="00B93955"/>
    <w:rsid w:val="00B94655"/>
    <w:rsid w:val="00B94F16"/>
    <w:rsid w:val="00B97607"/>
    <w:rsid w:val="00BA2307"/>
    <w:rsid w:val="00BA27C7"/>
    <w:rsid w:val="00BA60BF"/>
    <w:rsid w:val="00BA68C2"/>
    <w:rsid w:val="00BA6D54"/>
    <w:rsid w:val="00BA73F5"/>
    <w:rsid w:val="00BB090E"/>
    <w:rsid w:val="00BB5019"/>
    <w:rsid w:val="00BB5062"/>
    <w:rsid w:val="00BB53BB"/>
    <w:rsid w:val="00BB64B8"/>
    <w:rsid w:val="00BC30C4"/>
    <w:rsid w:val="00BC3E27"/>
    <w:rsid w:val="00BC78BD"/>
    <w:rsid w:val="00BD13A7"/>
    <w:rsid w:val="00BD179E"/>
    <w:rsid w:val="00BE2461"/>
    <w:rsid w:val="00BF0BF5"/>
    <w:rsid w:val="00BF1643"/>
    <w:rsid w:val="00BF5579"/>
    <w:rsid w:val="00C025B6"/>
    <w:rsid w:val="00C02D98"/>
    <w:rsid w:val="00C04F82"/>
    <w:rsid w:val="00C065C4"/>
    <w:rsid w:val="00C0696E"/>
    <w:rsid w:val="00C0781A"/>
    <w:rsid w:val="00C12032"/>
    <w:rsid w:val="00C123C1"/>
    <w:rsid w:val="00C150D7"/>
    <w:rsid w:val="00C16EF7"/>
    <w:rsid w:val="00C21688"/>
    <w:rsid w:val="00C219B6"/>
    <w:rsid w:val="00C22250"/>
    <w:rsid w:val="00C304C6"/>
    <w:rsid w:val="00C37FD4"/>
    <w:rsid w:val="00C43F10"/>
    <w:rsid w:val="00C442C0"/>
    <w:rsid w:val="00C4500E"/>
    <w:rsid w:val="00C45E04"/>
    <w:rsid w:val="00C508C2"/>
    <w:rsid w:val="00C51DFB"/>
    <w:rsid w:val="00C53500"/>
    <w:rsid w:val="00C54AEE"/>
    <w:rsid w:val="00C550C1"/>
    <w:rsid w:val="00C61ABF"/>
    <w:rsid w:val="00C64DE5"/>
    <w:rsid w:val="00C660C3"/>
    <w:rsid w:val="00C70F90"/>
    <w:rsid w:val="00C72CCD"/>
    <w:rsid w:val="00C76B66"/>
    <w:rsid w:val="00C77978"/>
    <w:rsid w:val="00C82D16"/>
    <w:rsid w:val="00C83B62"/>
    <w:rsid w:val="00C96F8C"/>
    <w:rsid w:val="00C97AFF"/>
    <w:rsid w:val="00C97EBE"/>
    <w:rsid w:val="00CA0671"/>
    <w:rsid w:val="00CA081E"/>
    <w:rsid w:val="00CA1A41"/>
    <w:rsid w:val="00CA2465"/>
    <w:rsid w:val="00CA46A1"/>
    <w:rsid w:val="00CB1317"/>
    <w:rsid w:val="00CB1D9B"/>
    <w:rsid w:val="00CB4045"/>
    <w:rsid w:val="00CB5E50"/>
    <w:rsid w:val="00CB7C1D"/>
    <w:rsid w:val="00CC428A"/>
    <w:rsid w:val="00CD1131"/>
    <w:rsid w:val="00CD16F5"/>
    <w:rsid w:val="00CE0D8A"/>
    <w:rsid w:val="00CE2DC1"/>
    <w:rsid w:val="00CE6343"/>
    <w:rsid w:val="00CE7793"/>
    <w:rsid w:val="00CF0094"/>
    <w:rsid w:val="00CF274B"/>
    <w:rsid w:val="00CF4314"/>
    <w:rsid w:val="00CF5866"/>
    <w:rsid w:val="00D00C5A"/>
    <w:rsid w:val="00D01733"/>
    <w:rsid w:val="00D017EA"/>
    <w:rsid w:val="00D11E11"/>
    <w:rsid w:val="00D14A18"/>
    <w:rsid w:val="00D14EFF"/>
    <w:rsid w:val="00D20790"/>
    <w:rsid w:val="00D247C8"/>
    <w:rsid w:val="00D26B8E"/>
    <w:rsid w:val="00D31019"/>
    <w:rsid w:val="00D31261"/>
    <w:rsid w:val="00D31C35"/>
    <w:rsid w:val="00D32E67"/>
    <w:rsid w:val="00D354FB"/>
    <w:rsid w:val="00D356F8"/>
    <w:rsid w:val="00D3620F"/>
    <w:rsid w:val="00D406B2"/>
    <w:rsid w:val="00D4079A"/>
    <w:rsid w:val="00D421B0"/>
    <w:rsid w:val="00D424E9"/>
    <w:rsid w:val="00D52B30"/>
    <w:rsid w:val="00D571B7"/>
    <w:rsid w:val="00D57720"/>
    <w:rsid w:val="00D577D6"/>
    <w:rsid w:val="00D579AE"/>
    <w:rsid w:val="00D629F1"/>
    <w:rsid w:val="00D62FFC"/>
    <w:rsid w:val="00D63277"/>
    <w:rsid w:val="00D64554"/>
    <w:rsid w:val="00D670D0"/>
    <w:rsid w:val="00D72CD7"/>
    <w:rsid w:val="00D80756"/>
    <w:rsid w:val="00D85631"/>
    <w:rsid w:val="00D9096E"/>
    <w:rsid w:val="00D92BE3"/>
    <w:rsid w:val="00D94125"/>
    <w:rsid w:val="00D9504D"/>
    <w:rsid w:val="00DA1987"/>
    <w:rsid w:val="00DA4904"/>
    <w:rsid w:val="00DA5493"/>
    <w:rsid w:val="00DB23FC"/>
    <w:rsid w:val="00DB7474"/>
    <w:rsid w:val="00DC394C"/>
    <w:rsid w:val="00DC70EF"/>
    <w:rsid w:val="00DC7C57"/>
    <w:rsid w:val="00DD28F8"/>
    <w:rsid w:val="00DD5A3E"/>
    <w:rsid w:val="00DE0EE5"/>
    <w:rsid w:val="00DF7AC2"/>
    <w:rsid w:val="00E0351D"/>
    <w:rsid w:val="00E03DC6"/>
    <w:rsid w:val="00E044A5"/>
    <w:rsid w:val="00E0575D"/>
    <w:rsid w:val="00E13411"/>
    <w:rsid w:val="00E1497F"/>
    <w:rsid w:val="00E14E68"/>
    <w:rsid w:val="00E15CD8"/>
    <w:rsid w:val="00E15FCA"/>
    <w:rsid w:val="00E16A5D"/>
    <w:rsid w:val="00E206BB"/>
    <w:rsid w:val="00E21D7E"/>
    <w:rsid w:val="00E308B3"/>
    <w:rsid w:val="00E31531"/>
    <w:rsid w:val="00E55D92"/>
    <w:rsid w:val="00E607B4"/>
    <w:rsid w:val="00E61248"/>
    <w:rsid w:val="00E67B29"/>
    <w:rsid w:val="00E737FA"/>
    <w:rsid w:val="00E7545A"/>
    <w:rsid w:val="00E75A9E"/>
    <w:rsid w:val="00E75A9F"/>
    <w:rsid w:val="00E84DBC"/>
    <w:rsid w:val="00E85D8B"/>
    <w:rsid w:val="00E86213"/>
    <w:rsid w:val="00E90B39"/>
    <w:rsid w:val="00E939EC"/>
    <w:rsid w:val="00E95D84"/>
    <w:rsid w:val="00E96C1D"/>
    <w:rsid w:val="00E97F52"/>
    <w:rsid w:val="00EA145F"/>
    <w:rsid w:val="00EA1A7D"/>
    <w:rsid w:val="00EA4551"/>
    <w:rsid w:val="00EA469F"/>
    <w:rsid w:val="00EA4A12"/>
    <w:rsid w:val="00EA52EA"/>
    <w:rsid w:val="00EB011E"/>
    <w:rsid w:val="00EB1E14"/>
    <w:rsid w:val="00EB4F73"/>
    <w:rsid w:val="00EB5761"/>
    <w:rsid w:val="00EB6ADB"/>
    <w:rsid w:val="00EC2D66"/>
    <w:rsid w:val="00EE2C44"/>
    <w:rsid w:val="00EE31EA"/>
    <w:rsid w:val="00EE5A44"/>
    <w:rsid w:val="00EE7A01"/>
    <w:rsid w:val="00EF1381"/>
    <w:rsid w:val="00EF32BA"/>
    <w:rsid w:val="00EF3470"/>
    <w:rsid w:val="00EF413C"/>
    <w:rsid w:val="00F01E58"/>
    <w:rsid w:val="00F021A2"/>
    <w:rsid w:val="00F033B3"/>
    <w:rsid w:val="00F04578"/>
    <w:rsid w:val="00F05A53"/>
    <w:rsid w:val="00F15023"/>
    <w:rsid w:val="00F1609F"/>
    <w:rsid w:val="00F17BE8"/>
    <w:rsid w:val="00F21F74"/>
    <w:rsid w:val="00F2443F"/>
    <w:rsid w:val="00F254D8"/>
    <w:rsid w:val="00F2689E"/>
    <w:rsid w:val="00F34FEC"/>
    <w:rsid w:val="00F360AC"/>
    <w:rsid w:val="00F42B6E"/>
    <w:rsid w:val="00F4444C"/>
    <w:rsid w:val="00F477E7"/>
    <w:rsid w:val="00F479B4"/>
    <w:rsid w:val="00F50F10"/>
    <w:rsid w:val="00F5168B"/>
    <w:rsid w:val="00F533D8"/>
    <w:rsid w:val="00F542A4"/>
    <w:rsid w:val="00F55758"/>
    <w:rsid w:val="00F559E6"/>
    <w:rsid w:val="00F607E6"/>
    <w:rsid w:val="00F61AA1"/>
    <w:rsid w:val="00F61F4D"/>
    <w:rsid w:val="00F62FAE"/>
    <w:rsid w:val="00F66502"/>
    <w:rsid w:val="00F66F39"/>
    <w:rsid w:val="00F70136"/>
    <w:rsid w:val="00F70F95"/>
    <w:rsid w:val="00F72E7A"/>
    <w:rsid w:val="00F80C38"/>
    <w:rsid w:val="00F87DE2"/>
    <w:rsid w:val="00FA15EA"/>
    <w:rsid w:val="00FA19FB"/>
    <w:rsid w:val="00FA2903"/>
    <w:rsid w:val="00FA655B"/>
    <w:rsid w:val="00FB5924"/>
    <w:rsid w:val="00FB6857"/>
    <w:rsid w:val="00FB702F"/>
    <w:rsid w:val="00FB790F"/>
    <w:rsid w:val="00FC3EC1"/>
    <w:rsid w:val="00FC4AA6"/>
    <w:rsid w:val="00FD0DA5"/>
    <w:rsid w:val="00FD6527"/>
    <w:rsid w:val="00FE11C0"/>
    <w:rsid w:val="00FF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48B9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534B"/>
    <w:rPr>
      <w:sz w:val="24"/>
    </w:rPr>
  </w:style>
  <w:style w:type="paragraph" w:styleId="berschrift2">
    <w:name w:val="heading 2"/>
    <w:basedOn w:val="Standard"/>
    <w:next w:val="Standard"/>
    <w:qFormat/>
    <w:rsid w:val="009E534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9E534B"/>
    <w:pPr>
      <w:keepNext/>
      <w:outlineLvl w:val="2"/>
    </w:pPr>
    <w:rPr>
      <w:sz w:val="3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nberschrift">
    <w:name w:val="Tabellenüberschrift"/>
    <w:basedOn w:val="Tabellentext"/>
    <w:rsid w:val="009E534B"/>
    <w:pPr>
      <w:tabs>
        <w:tab w:val="left" w:pos="1985"/>
        <w:tab w:val="left" w:pos="3402"/>
      </w:tabs>
      <w:spacing w:before="0"/>
    </w:pPr>
    <w:rPr>
      <w:b/>
    </w:rPr>
  </w:style>
  <w:style w:type="paragraph" w:customStyle="1" w:styleId="Tabellenspiegelstrich">
    <w:name w:val="Tabellenspiegelstrich"/>
    <w:basedOn w:val="Standard"/>
    <w:rsid w:val="009E534B"/>
    <w:pPr>
      <w:numPr>
        <w:numId w:val="2"/>
      </w:numPr>
      <w:tabs>
        <w:tab w:val="clear" w:pos="340"/>
        <w:tab w:val="num" w:pos="360"/>
      </w:tabs>
      <w:ind w:left="0" w:firstLine="0"/>
      <w:jc w:val="both"/>
    </w:pPr>
    <w:rPr>
      <w:rFonts w:eastAsia="MS Mincho" w:cs="Arial"/>
      <w:szCs w:val="24"/>
    </w:rPr>
  </w:style>
  <w:style w:type="table" w:customStyle="1" w:styleId="RLPTabelle">
    <w:name w:val="RLP Tabelle"/>
    <w:basedOn w:val="NormaleTabelle"/>
    <w:rsid w:val="009E534B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68" w:type="dxa"/>
        <w:bottom w:w="57" w:type="dxa"/>
        <w:right w:w="68" w:type="dxa"/>
      </w:tblCellMar>
    </w:tblPr>
    <w:trPr>
      <w:jc w:val="center"/>
    </w:tr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contextualSpacing w:val="0"/>
      </w:pPr>
      <w:tblPr/>
      <w:tcPr>
        <w:tcMar>
          <w:top w:w="227" w:type="dxa"/>
          <w:left w:w="68" w:type="dxa"/>
          <w:bottom w:w="227" w:type="dxa"/>
          <w:right w:w="68" w:type="dxa"/>
        </w:tcMar>
      </w:tcPr>
    </w:tblStylePr>
  </w:style>
  <w:style w:type="paragraph" w:customStyle="1" w:styleId="Tabellentext">
    <w:name w:val="Tabellentext"/>
    <w:basedOn w:val="Standard"/>
    <w:rsid w:val="009E534B"/>
    <w:pPr>
      <w:spacing w:before="80"/>
    </w:pPr>
    <w:rPr>
      <w:szCs w:val="24"/>
    </w:rPr>
  </w:style>
  <w:style w:type="paragraph" w:styleId="Sprechblasentext">
    <w:name w:val="Balloon Text"/>
    <w:basedOn w:val="Standard"/>
    <w:link w:val="SprechblasentextZchn"/>
    <w:rsid w:val="00B65D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B65D9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42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Kommentarzeichen">
    <w:name w:val="annotation reference"/>
    <w:basedOn w:val="Absatz-Standardschriftart"/>
    <w:rsid w:val="00EA145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A145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EA145F"/>
  </w:style>
  <w:style w:type="paragraph" w:styleId="Kommentarthema">
    <w:name w:val="annotation subject"/>
    <w:basedOn w:val="Kommentartext"/>
    <w:next w:val="Kommentartext"/>
    <w:link w:val="KommentarthemaZchn"/>
    <w:rsid w:val="00EA145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EA145F"/>
    <w:rPr>
      <w:b/>
      <w:bCs/>
    </w:rPr>
  </w:style>
  <w:style w:type="character" w:styleId="Hyperlink">
    <w:name w:val="Hyperlink"/>
    <w:basedOn w:val="Absatz-Standardschriftart"/>
    <w:rsid w:val="007A3690"/>
    <w:rPr>
      <w:color w:val="0000FF" w:themeColor="hyperlink"/>
      <w:u w:val="single"/>
    </w:rPr>
  </w:style>
  <w:style w:type="table" w:styleId="Tabellenraster">
    <w:name w:val="Table Grid"/>
    <w:basedOn w:val="NormaleTabelle"/>
    <w:rsid w:val="002D3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D3E45"/>
    <w:pPr>
      <w:ind w:left="720"/>
      <w:contextualSpacing/>
    </w:pPr>
  </w:style>
  <w:style w:type="paragraph" w:customStyle="1" w:styleId="WBVGGrundtext">
    <w:name w:val="WBV_G_Grundtext"/>
    <w:uiPriority w:val="99"/>
    <w:rsid w:val="002D3E45"/>
    <w:pPr>
      <w:autoSpaceDE w:val="0"/>
      <w:autoSpaceDN w:val="0"/>
      <w:adjustRightInd w:val="0"/>
      <w:spacing w:before="120" w:line="288" w:lineRule="auto"/>
      <w:jc w:val="both"/>
      <w:textAlignment w:val="center"/>
    </w:pPr>
    <w:rPr>
      <w:rFonts w:eastAsiaTheme="minorHAnsi" w:cs="CharterITCPro-Regular"/>
      <w:color w:val="000000"/>
      <w:sz w:val="18"/>
      <w:szCs w:val="18"/>
      <w:lang w:eastAsia="en-US"/>
    </w:rPr>
  </w:style>
  <w:style w:type="table" w:customStyle="1" w:styleId="Tabellenraster3">
    <w:name w:val="Tabellenraster3"/>
    <w:basedOn w:val="NormaleTabelle"/>
    <w:next w:val="Tabellenraster"/>
    <w:uiPriority w:val="39"/>
    <w:rsid w:val="002C526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1">
    <w:name w:val="Tabellenraster31"/>
    <w:basedOn w:val="NormaleTabelle"/>
    <w:next w:val="Tabellenraster"/>
    <w:uiPriority w:val="39"/>
    <w:rsid w:val="0091598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8426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8426E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58426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8426E"/>
    <w:rPr>
      <w:sz w:val="24"/>
    </w:rPr>
  </w:style>
  <w:style w:type="character" w:customStyle="1" w:styleId="WBVZfett">
    <w:name w:val="WBV_Z_fett"/>
    <w:uiPriority w:val="1"/>
    <w:qFormat/>
    <w:rsid w:val="00590DFF"/>
    <w:rPr>
      <w:b/>
      <w:i w:val="0"/>
    </w:rPr>
  </w:style>
  <w:style w:type="paragraph" w:customStyle="1" w:styleId="WBVTTabellentext">
    <w:name w:val="WBV_T_Tabellentext"/>
    <w:basedOn w:val="Standard"/>
    <w:uiPriority w:val="99"/>
    <w:rsid w:val="00590DFF"/>
    <w:pPr>
      <w:keepNext/>
      <w:spacing w:after="120" w:line="288" w:lineRule="auto"/>
    </w:pPr>
    <w:rPr>
      <w:rFonts w:eastAsiaTheme="minorHAnsi" w:cs="Fago Pro Condensed"/>
      <w:sz w:val="18"/>
      <w:szCs w:val="18"/>
      <w:lang w:eastAsia="en-US"/>
    </w:rPr>
  </w:style>
  <w:style w:type="paragraph" w:customStyle="1" w:styleId="WBVGListePfeilGrn">
    <w:name w:val="WBV_G_Liste_Pfeil_Grün"/>
    <w:qFormat/>
    <w:rsid w:val="00590DFF"/>
    <w:pPr>
      <w:numPr>
        <w:numId w:val="12"/>
      </w:numPr>
      <w:ind w:left="357" w:hanging="357"/>
    </w:pPr>
    <w:rPr>
      <w:rFonts w:eastAsiaTheme="minorHAnsi" w:cs="CharterITCPro-Regular"/>
      <w:color w:val="000000"/>
      <w:sz w:val="18"/>
      <w:szCs w:val="18"/>
      <w:lang w:eastAsia="en-US"/>
    </w:rPr>
  </w:style>
  <w:style w:type="paragraph" w:styleId="Funotentext">
    <w:name w:val="footnote text"/>
    <w:basedOn w:val="Standard"/>
    <w:link w:val="FunotentextZchn"/>
    <w:semiHidden/>
    <w:unhideWhenUsed/>
    <w:rsid w:val="00C123C1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C123C1"/>
  </w:style>
  <w:style w:type="character" w:styleId="Funotenzeichen">
    <w:name w:val="footnote reference"/>
    <w:basedOn w:val="Absatz-Standardschriftart"/>
    <w:semiHidden/>
    <w:unhideWhenUsed/>
    <w:rsid w:val="00C123C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534B"/>
    <w:rPr>
      <w:sz w:val="24"/>
    </w:rPr>
  </w:style>
  <w:style w:type="paragraph" w:styleId="berschrift2">
    <w:name w:val="heading 2"/>
    <w:basedOn w:val="Standard"/>
    <w:next w:val="Standard"/>
    <w:qFormat/>
    <w:rsid w:val="009E534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9E534B"/>
    <w:pPr>
      <w:keepNext/>
      <w:outlineLvl w:val="2"/>
    </w:pPr>
    <w:rPr>
      <w:sz w:val="3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nberschrift">
    <w:name w:val="Tabellenüberschrift"/>
    <w:basedOn w:val="Tabellentext"/>
    <w:rsid w:val="009E534B"/>
    <w:pPr>
      <w:tabs>
        <w:tab w:val="left" w:pos="1985"/>
        <w:tab w:val="left" w:pos="3402"/>
      </w:tabs>
      <w:spacing w:before="0"/>
    </w:pPr>
    <w:rPr>
      <w:b/>
    </w:rPr>
  </w:style>
  <w:style w:type="paragraph" w:customStyle="1" w:styleId="Tabellenspiegelstrich">
    <w:name w:val="Tabellenspiegelstrich"/>
    <w:basedOn w:val="Standard"/>
    <w:rsid w:val="009E534B"/>
    <w:pPr>
      <w:numPr>
        <w:numId w:val="2"/>
      </w:numPr>
      <w:tabs>
        <w:tab w:val="clear" w:pos="340"/>
        <w:tab w:val="num" w:pos="360"/>
      </w:tabs>
      <w:ind w:left="0" w:firstLine="0"/>
      <w:jc w:val="both"/>
    </w:pPr>
    <w:rPr>
      <w:rFonts w:eastAsia="MS Mincho" w:cs="Arial"/>
      <w:szCs w:val="24"/>
    </w:rPr>
  </w:style>
  <w:style w:type="table" w:customStyle="1" w:styleId="RLPTabelle">
    <w:name w:val="RLP Tabelle"/>
    <w:basedOn w:val="NormaleTabelle"/>
    <w:rsid w:val="009E534B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68" w:type="dxa"/>
        <w:bottom w:w="57" w:type="dxa"/>
        <w:right w:w="68" w:type="dxa"/>
      </w:tblCellMar>
    </w:tblPr>
    <w:trPr>
      <w:jc w:val="center"/>
    </w:tr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contextualSpacing w:val="0"/>
      </w:pPr>
      <w:tblPr/>
      <w:tcPr>
        <w:tcMar>
          <w:top w:w="227" w:type="dxa"/>
          <w:left w:w="68" w:type="dxa"/>
          <w:bottom w:w="227" w:type="dxa"/>
          <w:right w:w="68" w:type="dxa"/>
        </w:tcMar>
      </w:tcPr>
    </w:tblStylePr>
  </w:style>
  <w:style w:type="paragraph" w:customStyle="1" w:styleId="Tabellentext">
    <w:name w:val="Tabellentext"/>
    <w:basedOn w:val="Standard"/>
    <w:rsid w:val="009E534B"/>
    <w:pPr>
      <w:spacing w:before="80"/>
    </w:pPr>
    <w:rPr>
      <w:szCs w:val="24"/>
    </w:rPr>
  </w:style>
  <w:style w:type="paragraph" w:styleId="Sprechblasentext">
    <w:name w:val="Balloon Text"/>
    <w:basedOn w:val="Standard"/>
    <w:link w:val="SprechblasentextZchn"/>
    <w:rsid w:val="00B65D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B65D9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42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Kommentarzeichen">
    <w:name w:val="annotation reference"/>
    <w:basedOn w:val="Absatz-Standardschriftart"/>
    <w:rsid w:val="00EA145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A145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EA145F"/>
  </w:style>
  <w:style w:type="paragraph" w:styleId="Kommentarthema">
    <w:name w:val="annotation subject"/>
    <w:basedOn w:val="Kommentartext"/>
    <w:next w:val="Kommentartext"/>
    <w:link w:val="KommentarthemaZchn"/>
    <w:rsid w:val="00EA145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EA145F"/>
    <w:rPr>
      <w:b/>
      <w:bCs/>
    </w:rPr>
  </w:style>
  <w:style w:type="character" w:styleId="Hyperlink">
    <w:name w:val="Hyperlink"/>
    <w:basedOn w:val="Absatz-Standardschriftart"/>
    <w:rsid w:val="007A3690"/>
    <w:rPr>
      <w:color w:val="0000FF" w:themeColor="hyperlink"/>
      <w:u w:val="single"/>
    </w:rPr>
  </w:style>
  <w:style w:type="table" w:styleId="Tabellenraster">
    <w:name w:val="Table Grid"/>
    <w:basedOn w:val="NormaleTabelle"/>
    <w:rsid w:val="002D3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D3E45"/>
    <w:pPr>
      <w:ind w:left="720"/>
      <w:contextualSpacing/>
    </w:pPr>
  </w:style>
  <w:style w:type="paragraph" w:customStyle="1" w:styleId="WBVGGrundtext">
    <w:name w:val="WBV_G_Grundtext"/>
    <w:uiPriority w:val="99"/>
    <w:rsid w:val="002D3E45"/>
    <w:pPr>
      <w:autoSpaceDE w:val="0"/>
      <w:autoSpaceDN w:val="0"/>
      <w:adjustRightInd w:val="0"/>
      <w:spacing w:before="120" w:line="288" w:lineRule="auto"/>
      <w:jc w:val="both"/>
      <w:textAlignment w:val="center"/>
    </w:pPr>
    <w:rPr>
      <w:rFonts w:eastAsiaTheme="minorHAnsi" w:cs="CharterITCPro-Regular"/>
      <w:color w:val="000000"/>
      <w:sz w:val="18"/>
      <w:szCs w:val="18"/>
      <w:lang w:eastAsia="en-US"/>
    </w:rPr>
  </w:style>
  <w:style w:type="table" w:customStyle="1" w:styleId="Tabellenraster3">
    <w:name w:val="Tabellenraster3"/>
    <w:basedOn w:val="NormaleTabelle"/>
    <w:next w:val="Tabellenraster"/>
    <w:uiPriority w:val="39"/>
    <w:rsid w:val="002C526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1">
    <w:name w:val="Tabellenraster31"/>
    <w:basedOn w:val="NormaleTabelle"/>
    <w:next w:val="Tabellenraster"/>
    <w:uiPriority w:val="39"/>
    <w:rsid w:val="0091598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8426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8426E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58426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8426E"/>
    <w:rPr>
      <w:sz w:val="24"/>
    </w:rPr>
  </w:style>
  <w:style w:type="character" w:customStyle="1" w:styleId="WBVZfett">
    <w:name w:val="WBV_Z_fett"/>
    <w:uiPriority w:val="1"/>
    <w:qFormat/>
    <w:rsid w:val="00590DFF"/>
    <w:rPr>
      <w:b/>
      <w:i w:val="0"/>
    </w:rPr>
  </w:style>
  <w:style w:type="paragraph" w:customStyle="1" w:styleId="WBVTTabellentext">
    <w:name w:val="WBV_T_Tabellentext"/>
    <w:basedOn w:val="Standard"/>
    <w:uiPriority w:val="99"/>
    <w:rsid w:val="00590DFF"/>
    <w:pPr>
      <w:keepNext/>
      <w:spacing w:after="120" w:line="288" w:lineRule="auto"/>
    </w:pPr>
    <w:rPr>
      <w:rFonts w:eastAsiaTheme="minorHAnsi" w:cs="Fago Pro Condensed"/>
      <w:sz w:val="18"/>
      <w:szCs w:val="18"/>
      <w:lang w:eastAsia="en-US"/>
    </w:rPr>
  </w:style>
  <w:style w:type="paragraph" w:customStyle="1" w:styleId="WBVGListePfeilGrn">
    <w:name w:val="WBV_G_Liste_Pfeil_Grün"/>
    <w:qFormat/>
    <w:rsid w:val="00590DFF"/>
    <w:pPr>
      <w:numPr>
        <w:numId w:val="12"/>
      </w:numPr>
      <w:ind w:left="357" w:hanging="357"/>
    </w:pPr>
    <w:rPr>
      <w:rFonts w:eastAsiaTheme="minorHAnsi" w:cs="CharterITCPro-Regular"/>
      <w:color w:val="000000"/>
      <w:sz w:val="18"/>
      <w:szCs w:val="18"/>
      <w:lang w:eastAsia="en-US"/>
    </w:rPr>
  </w:style>
  <w:style w:type="paragraph" w:styleId="Funotentext">
    <w:name w:val="footnote text"/>
    <w:basedOn w:val="Standard"/>
    <w:link w:val="FunotentextZchn"/>
    <w:semiHidden/>
    <w:unhideWhenUsed/>
    <w:rsid w:val="00C123C1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C123C1"/>
  </w:style>
  <w:style w:type="character" w:styleId="Funotenzeichen">
    <w:name w:val="footnote reference"/>
    <w:basedOn w:val="Absatz-Standardschriftart"/>
    <w:semiHidden/>
    <w:unhideWhenUsed/>
    <w:rsid w:val="00C123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48E96-134A-47C4-82AC-29C83F9E0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531CD7D9.dotm</Template>
  <TotalTime>0</TotalTime>
  <Pages>6</Pages>
  <Words>437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Informationen zur Gruppenphase</vt:lpstr>
    </vt:vector>
  </TitlesOfParts>
  <Company>MSW</Company>
  <LinksUpToDate>false</LinksUpToDate>
  <CharactersWithSpaces>3190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Informationen zur Gruppenphase</dc:title>
  <dc:creator>Gethmann</dc:creator>
  <cp:lastModifiedBy>Georg Salomon</cp:lastModifiedBy>
  <cp:revision>10</cp:revision>
  <cp:lastPrinted>2018-08-10T07:08:00Z</cp:lastPrinted>
  <dcterms:created xsi:type="dcterms:W3CDTF">2018-08-30T18:13:00Z</dcterms:created>
  <dcterms:modified xsi:type="dcterms:W3CDTF">2018-09-05T09:32:00Z</dcterms:modified>
</cp:coreProperties>
</file>