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2011B" w14:textId="6CF45AE2" w:rsidR="004045A9" w:rsidRPr="00123A5C" w:rsidRDefault="00D91C05" w:rsidP="00123A5C">
      <w:p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0" w:color="auto"/>
        </w:pBdr>
        <w:shd w:val="clear" w:color="auto" w:fill="00CC66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123A5C">
        <w:rPr>
          <w:rFonts w:ascii="Arial" w:hAnsi="Arial" w:cs="Arial"/>
          <w:b/>
          <w:sz w:val="26"/>
          <w:szCs w:val="26"/>
        </w:rPr>
        <w:t>Beurteilungsbog</w:t>
      </w:r>
      <w:r w:rsidR="009529F2">
        <w:rPr>
          <w:rFonts w:ascii="Arial" w:hAnsi="Arial" w:cs="Arial"/>
          <w:b/>
          <w:sz w:val="26"/>
          <w:szCs w:val="26"/>
        </w:rPr>
        <w:t>en</w:t>
      </w:r>
    </w:p>
    <w:tbl>
      <w:tblPr>
        <w:tblStyle w:val="Tabellenraster"/>
        <w:tblW w:w="981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30"/>
        <w:gridCol w:w="697"/>
        <w:gridCol w:w="697"/>
        <w:gridCol w:w="697"/>
        <w:gridCol w:w="697"/>
      </w:tblGrid>
      <w:tr w:rsidR="00F72A1A" w:rsidRPr="00AA22F2" w14:paraId="59633B2E" w14:textId="77777777" w:rsidTr="00F57E97">
        <w:trPr>
          <w:trHeight w:val="1473"/>
        </w:trPr>
        <w:tc>
          <w:tcPr>
            <w:tcW w:w="7030" w:type="dxa"/>
            <w:tcBorders>
              <w:right w:val="single" w:sz="4" w:space="0" w:color="auto"/>
            </w:tcBorders>
          </w:tcPr>
          <w:p w14:paraId="1BE1639E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30B77313" w14:textId="30329625" w:rsidR="00710D6B" w:rsidRDefault="009529F2" w:rsidP="003233D2">
            <w:pPr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</w:t>
            </w:r>
            <w:r w:rsidR="003233D2">
              <w:rPr>
                <w:rFonts w:ascii="Arial" w:hAnsi="Arial" w:cs="Arial"/>
                <w:sz w:val="32"/>
                <w:szCs w:val="32"/>
              </w:rPr>
              <w:t>:</w:t>
            </w:r>
            <w:r w:rsidR="003233D2">
              <w:rPr>
                <w:rFonts w:ascii="Arial" w:hAnsi="Arial" w:cs="Arial"/>
                <w:sz w:val="32"/>
                <w:szCs w:val="32"/>
              </w:rPr>
              <w:tab/>
            </w:r>
            <w:r w:rsidR="00F72A1A" w:rsidRPr="00710D6B">
              <w:rPr>
                <w:rFonts w:ascii="Arial" w:hAnsi="Arial" w:cs="Arial"/>
                <w:sz w:val="32"/>
                <w:szCs w:val="32"/>
              </w:rPr>
              <w:t>__________</w:t>
            </w:r>
            <w:r w:rsidR="00113CE8">
              <w:rPr>
                <w:rFonts w:ascii="Arial" w:hAnsi="Arial" w:cs="Arial"/>
                <w:sz w:val="32"/>
                <w:szCs w:val="32"/>
              </w:rPr>
              <w:t>______________</w:t>
            </w:r>
          </w:p>
          <w:p w14:paraId="08C66F1B" w14:textId="77777777" w:rsidR="00710D6B" w:rsidRDefault="00710D6B" w:rsidP="006C0DA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A1120F" w14:textId="41EA447D" w:rsidR="003233D2" w:rsidRDefault="009529F2" w:rsidP="003233D2">
            <w:pPr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Klasse</w:t>
            </w:r>
            <w:r w:rsidR="003233D2">
              <w:rPr>
                <w:rFonts w:ascii="Arial" w:hAnsi="Arial" w:cs="Arial"/>
                <w:sz w:val="32"/>
                <w:szCs w:val="32"/>
              </w:rPr>
              <w:t>:</w:t>
            </w:r>
            <w:r w:rsidR="003233D2">
              <w:rPr>
                <w:rFonts w:ascii="Arial" w:hAnsi="Arial" w:cs="Arial"/>
                <w:sz w:val="32"/>
                <w:szCs w:val="32"/>
              </w:rPr>
              <w:tab/>
            </w:r>
            <w:r w:rsidR="00B769AA">
              <w:rPr>
                <w:rFonts w:ascii="Arial" w:hAnsi="Arial" w:cs="Arial"/>
                <w:sz w:val="32"/>
                <w:szCs w:val="32"/>
              </w:rPr>
              <w:t>________________________</w:t>
            </w:r>
          </w:p>
          <w:p w14:paraId="213EAC95" w14:textId="77777777" w:rsidR="00F72A1A" w:rsidRPr="00710D6B" w:rsidRDefault="00F72A1A" w:rsidP="006C0DAD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6F8F84" w14:textId="77777777" w:rsidR="00F72A1A" w:rsidRPr="003233D2" w:rsidRDefault="003233D2" w:rsidP="003233D2">
            <w:pPr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Datum: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  <w:r w:rsidR="00F72A1A" w:rsidRPr="00710D6B">
              <w:rPr>
                <w:rFonts w:ascii="Arial" w:hAnsi="Arial" w:cs="Arial"/>
                <w:sz w:val="32"/>
                <w:szCs w:val="32"/>
              </w:rPr>
              <w:t>__________</w:t>
            </w:r>
            <w:r w:rsidR="00113CE8">
              <w:rPr>
                <w:rFonts w:ascii="Arial" w:hAnsi="Arial" w:cs="Arial"/>
                <w:sz w:val="32"/>
                <w:szCs w:val="32"/>
              </w:rPr>
              <w:t>______________</w:t>
            </w: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14:paraId="5EE1AE6B" w14:textId="77777777" w:rsidR="00F72A1A" w:rsidRDefault="00710D6B" w:rsidP="006C0DA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243E84D" wp14:editId="1233B18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42545</wp:posOffset>
                  </wp:positionV>
                  <wp:extent cx="342900" cy="3429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D1544" w14:textId="77777777" w:rsidR="00F72A1A" w:rsidRDefault="00F72A1A" w:rsidP="006C0DAD">
            <w:pPr>
              <w:rPr>
                <w:rFonts w:ascii="Arial" w:hAnsi="Arial" w:cs="Arial"/>
              </w:rPr>
            </w:pPr>
          </w:p>
          <w:p w14:paraId="2C5595BD" w14:textId="77777777" w:rsidR="00710D6B" w:rsidRDefault="00710D6B" w:rsidP="006C0DAD">
            <w:pPr>
              <w:rPr>
                <w:rFonts w:ascii="Arial" w:hAnsi="Arial" w:cs="Arial"/>
              </w:rPr>
            </w:pPr>
          </w:p>
          <w:p w14:paraId="6A5E4ACD" w14:textId="77777777" w:rsidR="00F72A1A" w:rsidRPr="00AA22F2" w:rsidRDefault="00F72A1A" w:rsidP="006C0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42D9267" wp14:editId="435672E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110490</wp:posOffset>
                      </wp:positionV>
                      <wp:extent cx="361950" cy="91440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13F385" w14:textId="77777777" w:rsidR="0077478C" w:rsidRPr="002F3F9A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immer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85pt;margin-top:8.7pt;width:28.5pt;height:1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" stroked="f">
                      <v:textbox style="layout-flow:vertical">
                        <w:txbxContent>
                          <w:p w14:paraId="4513F385" w14:textId="77777777" w:rsidR="0077478C" w:rsidRPr="002F3F9A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14:paraId="3E687DD4" w14:textId="77777777" w:rsidR="00C6214A" w:rsidRDefault="00B769AA" w:rsidP="006C0DA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3" behindDoc="0" locked="0" layoutInCell="1" allowOverlap="1" wp14:anchorId="6681E612" wp14:editId="2064338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75565</wp:posOffset>
                  </wp:positionV>
                  <wp:extent cx="342900" cy="342900"/>
                  <wp:effectExtent l="76200" t="76200" r="57150" b="7620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4422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B0024F" w14:textId="77777777" w:rsidR="00C6214A" w:rsidRDefault="00C6214A" w:rsidP="006C0DAD">
            <w:pPr>
              <w:rPr>
                <w:rFonts w:ascii="Arial" w:hAnsi="Arial" w:cs="Arial"/>
              </w:rPr>
            </w:pPr>
          </w:p>
          <w:p w14:paraId="005577CE" w14:textId="77777777" w:rsidR="00C6214A" w:rsidRDefault="00C6214A" w:rsidP="006C0DAD">
            <w:pPr>
              <w:rPr>
                <w:rFonts w:ascii="Arial" w:hAnsi="Arial" w:cs="Arial"/>
              </w:rPr>
            </w:pPr>
          </w:p>
          <w:p w14:paraId="69E1CAE9" w14:textId="77777777" w:rsidR="00F72A1A" w:rsidRPr="00AA22F2" w:rsidRDefault="00F72A1A" w:rsidP="006C0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F1AA175" wp14:editId="7BB0DB4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110490</wp:posOffset>
                      </wp:positionV>
                      <wp:extent cx="352425" cy="914400"/>
                      <wp:effectExtent l="0" t="3810" r="1270" b="0"/>
                      <wp:wrapNone/>
                      <wp:docPr id="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D0624D" w14:textId="77777777" w:rsidR="0077478C" w:rsidRPr="002F3F9A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-4.25pt;margin-top:8.7pt;width:27.75pt;height:1in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MUgQIAABUFAAAOAAAAZHJzL2Uyb0RvYy54bWysVNuO2yAQfa/Uf0C8J76sc7G1zmovTVVp&#10;e5F2+wEEcIyKgQKJvar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" stroked="f">
                      <v:textbox style="layout-flow:vertical">
                        <w:txbxContent>
                          <w:p w14:paraId="17D0624D" w14:textId="77777777" w:rsidR="0077478C" w:rsidRPr="002F3F9A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24BE1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2295A293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618A9ED8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1DFC9C36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7F0191FD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7A4A96F6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14:paraId="1A8E458B" w14:textId="77777777" w:rsidR="00F72A1A" w:rsidRDefault="003233D2" w:rsidP="006C0DA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3023" behindDoc="0" locked="0" layoutInCell="1" allowOverlap="1" wp14:anchorId="4AD9CBA0" wp14:editId="20658AE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65723</wp:posOffset>
                  </wp:positionV>
                  <wp:extent cx="342900" cy="342900"/>
                  <wp:effectExtent l="76200" t="76200" r="76200" b="7620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EA7CE" w14:textId="77777777" w:rsidR="006D67CD" w:rsidRDefault="006D67CD" w:rsidP="006C0DAD">
            <w:pPr>
              <w:rPr>
                <w:rFonts w:ascii="Arial" w:hAnsi="Arial" w:cs="Arial"/>
              </w:rPr>
            </w:pPr>
          </w:p>
          <w:p w14:paraId="50488086" w14:textId="77777777" w:rsidR="006D67CD" w:rsidRPr="00AA22F2" w:rsidRDefault="006D67CD" w:rsidP="006C0DAD">
            <w:pPr>
              <w:rPr>
                <w:rFonts w:ascii="Arial" w:hAnsi="Arial" w:cs="Arial"/>
              </w:rPr>
            </w:pPr>
          </w:p>
          <w:p w14:paraId="087763BC" w14:textId="77777777" w:rsidR="00F72A1A" w:rsidRPr="00AA22F2" w:rsidRDefault="00710D6B" w:rsidP="006C0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8D6D5E" wp14:editId="36A99F9E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118427</wp:posOffset>
                      </wp:positionV>
                      <wp:extent cx="342900" cy="819150"/>
                      <wp:effectExtent l="0" t="0" r="0" b="0"/>
                      <wp:wrapNone/>
                      <wp:docPr id="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4CF8CD" w14:textId="77777777" w:rsidR="0077478C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teilweise</w:t>
                                  </w:r>
                                </w:p>
                                <w:p w14:paraId="41F1A9F0" w14:textId="77777777" w:rsidR="0077478C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113161" w14:textId="77777777" w:rsidR="0077478C" w:rsidRPr="00126651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ilweise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-2.9pt;margin-top:9.3pt;width:27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" stroked="f">
                      <v:textbox style="layout-flow:vertical">
                        <w:txbxContent>
                          <w:p w14:paraId="364CF8CD" w14:textId="77777777" w:rsidR="0077478C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teilweise</w:t>
                            </w:r>
                          </w:p>
                          <w:p w14:paraId="41F1A9F0" w14:textId="77777777" w:rsidR="0077478C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113161" w14:textId="77777777" w:rsidR="0077478C" w:rsidRPr="00126651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ilweise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39C89C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2ED1F40C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  <w:p w14:paraId="478C2F00" w14:textId="77777777" w:rsidR="00F72A1A" w:rsidRPr="00AA22F2" w:rsidRDefault="00F72A1A" w:rsidP="006C0DAD">
            <w:pPr>
              <w:rPr>
                <w:rFonts w:ascii="Arial" w:hAnsi="Arial" w:cs="Arial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67F3E724" w14:textId="77777777" w:rsidR="00710D6B" w:rsidRDefault="00710D6B" w:rsidP="006C0DAD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45D3C9A" wp14:editId="27EAAF5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76835</wp:posOffset>
                  </wp:positionV>
                  <wp:extent cx="293370" cy="293370"/>
                  <wp:effectExtent l="19050" t="19050" r="11430" b="1143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43136"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4F9C" w14:textId="77777777" w:rsidR="00940CB6" w:rsidRDefault="00940CB6" w:rsidP="006C0DAD">
            <w:pPr>
              <w:rPr>
                <w:rFonts w:ascii="Arial" w:hAnsi="Arial" w:cs="Arial"/>
              </w:rPr>
            </w:pPr>
          </w:p>
          <w:p w14:paraId="34B5CCFE" w14:textId="77777777" w:rsidR="00710D6B" w:rsidRDefault="00710D6B" w:rsidP="006C0DAD">
            <w:pPr>
              <w:rPr>
                <w:rFonts w:ascii="Arial" w:hAnsi="Arial" w:cs="Arial"/>
              </w:rPr>
            </w:pPr>
          </w:p>
          <w:p w14:paraId="3D860464" w14:textId="77777777" w:rsidR="00F72A1A" w:rsidRPr="00AA22F2" w:rsidRDefault="00F72A1A" w:rsidP="006C0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15697AA" wp14:editId="220551E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110490</wp:posOffset>
                      </wp:positionV>
                      <wp:extent cx="342900" cy="838200"/>
                      <wp:effectExtent l="4445" t="3810" r="0" b="0"/>
                      <wp:wrapNone/>
                      <wp:docPr id="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667E25" w14:textId="77777777" w:rsidR="0077478C" w:rsidRPr="00126651" w:rsidRDefault="0077478C" w:rsidP="00F72A1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665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noch nicht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margin-left:-3.35pt;margin-top:8.7pt;width:27pt;height:6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" stroked="f">
                      <v:textbox style="layout-flow:vertical">
                        <w:txbxContent>
                          <w:p w14:paraId="7C667E25" w14:textId="77777777" w:rsidR="0077478C" w:rsidRPr="00126651" w:rsidRDefault="0077478C" w:rsidP="00F72A1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66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noch nicht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72A1A" w14:paraId="36E9178E" w14:textId="77777777" w:rsidTr="00F57E97">
        <w:tc>
          <w:tcPr>
            <w:tcW w:w="7030" w:type="dxa"/>
            <w:shd w:val="clear" w:color="auto" w:fill="C2D69B" w:themeFill="accent3" w:themeFillTint="99"/>
          </w:tcPr>
          <w:p w14:paraId="4EE23F28" w14:textId="77777777" w:rsidR="00F72A1A" w:rsidRPr="00126651" w:rsidRDefault="00F72A1A" w:rsidP="006C0DA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Lern- und Arbeitsverhalten</w:t>
            </w:r>
          </w:p>
        </w:tc>
        <w:tc>
          <w:tcPr>
            <w:tcW w:w="697" w:type="dxa"/>
            <w:shd w:val="clear" w:color="auto" w:fill="C2D69B" w:themeFill="accent3" w:themeFillTint="99"/>
          </w:tcPr>
          <w:p w14:paraId="589DCD80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C2D69B" w:themeFill="accent3" w:themeFillTint="99"/>
          </w:tcPr>
          <w:p w14:paraId="38E19DE3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C2D69B" w:themeFill="accent3" w:themeFillTint="99"/>
          </w:tcPr>
          <w:p w14:paraId="4272E70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C2D69B" w:themeFill="accent3" w:themeFillTint="99"/>
          </w:tcPr>
          <w:p w14:paraId="4D14ED86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633F06B3" w14:textId="77777777" w:rsidTr="00F57E97">
        <w:trPr>
          <w:trHeight w:val="70"/>
        </w:trPr>
        <w:tc>
          <w:tcPr>
            <w:tcW w:w="7030" w:type="dxa"/>
          </w:tcPr>
          <w:p w14:paraId="27396F50" w14:textId="77777777" w:rsidR="00F72A1A" w:rsidRDefault="003233D2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14560" behindDoc="0" locked="0" layoutInCell="1" allowOverlap="1" wp14:anchorId="4123587E" wp14:editId="0406AA4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255905</wp:posOffset>
                  </wp:positionV>
                  <wp:extent cx="904875" cy="527050"/>
                  <wp:effectExtent l="0" t="0" r="9525" b="6350"/>
                  <wp:wrapSquare wrapText="bothSides"/>
                  <wp:docPr id="17" name="Grafik 17" descr="Bildergebnis für höre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hören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D6B" w:rsidRPr="00710D6B">
              <w:rPr>
                <w:rFonts w:ascii="Arial" w:hAnsi="Arial" w:cs="Arial"/>
                <w:sz w:val="28"/>
                <w:szCs w:val="28"/>
              </w:rPr>
              <w:t>Ich höre zu</w:t>
            </w:r>
            <w:r w:rsidR="00710D6B">
              <w:rPr>
                <w:rFonts w:ascii="Arial" w:hAnsi="Arial" w:cs="Arial"/>
                <w:sz w:val="28"/>
                <w:szCs w:val="28"/>
              </w:rPr>
              <w:t>!</w:t>
            </w:r>
          </w:p>
          <w:p w14:paraId="617029E6" w14:textId="77777777" w:rsidR="003233D2" w:rsidRPr="00710D6B" w:rsidRDefault="003233D2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045497" w14:textId="77777777" w:rsidR="00710D6B" w:rsidRDefault="00710D6B" w:rsidP="006C0DAD">
            <w:pPr>
              <w:rPr>
                <w:noProof/>
              </w:rPr>
            </w:pPr>
          </w:p>
          <w:p w14:paraId="6C2DFE3E" w14:textId="77777777" w:rsidR="003233D2" w:rsidRDefault="003233D2" w:rsidP="006C0DAD">
            <w:pPr>
              <w:rPr>
                <w:noProof/>
              </w:rPr>
            </w:pPr>
          </w:p>
          <w:p w14:paraId="3B7F851D" w14:textId="77777777" w:rsidR="003233D2" w:rsidRPr="003233D2" w:rsidRDefault="003233D2" w:rsidP="006C0D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2622754A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12FA63DD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2AD5CFCE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791E65A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017D02E4" w14:textId="77777777" w:rsidTr="00F57E97">
        <w:tc>
          <w:tcPr>
            <w:tcW w:w="7030" w:type="dxa"/>
          </w:tcPr>
          <w:p w14:paraId="03F0F279" w14:textId="033E980D" w:rsidR="00F72A1A" w:rsidRDefault="00710D6B" w:rsidP="006C0DAD">
            <w:pPr>
              <w:rPr>
                <w:rFonts w:ascii="Arial" w:hAnsi="Arial" w:cs="Arial"/>
                <w:sz w:val="28"/>
                <w:szCs w:val="28"/>
              </w:rPr>
            </w:pPr>
            <w:r w:rsidRPr="00710D6B">
              <w:rPr>
                <w:rFonts w:ascii="Arial" w:hAnsi="Arial" w:cs="Arial"/>
                <w:sz w:val="28"/>
                <w:szCs w:val="28"/>
              </w:rPr>
              <w:t>Ich bin leise</w:t>
            </w:r>
            <w:r>
              <w:rPr>
                <w:rFonts w:ascii="Arial" w:hAnsi="Arial" w:cs="Arial"/>
                <w:sz w:val="28"/>
                <w:szCs w:val="28"/>
              </w:rPr>
              <w:t>!</w:t>
            </w:r>
          </w:p>
          <w:p w14:paraId="4D92BF95" w14:textId="7006D4D8" w:rsidR="00F57E97" w:rsidRDefault="00F75E57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5C89C279" wp14:editId="5120576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20955</wp:posOffset>
                  </wp:positionV>
                  <wp:extent cx="971550" cy="870585"/>
                  <wp:effectExtent l="0" t="0" r="0" b="5715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p zu 1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CC96BE" w14:textId="2DDBF783" w:rsidR="00710D6B" w:rsidRPr="00F57E97" w:rsidRDefault="00710D6B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BFA1CE" w14:textId="77777777" w:rsidR="00F57E97" w:rsidRPr="00F57E97" w:rsidRDefault="00F57E97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AF512D" w14:textId="77777777" w:rsidR="00F57E97" w:rsidRPr="00F57E97" w:rsidRDefault="00F57E97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C9F036" w14:textId="3DE75DD0" w:rsidR="003233D2" w:rsidRPr="003233D2" w:rsidRDefault="003233D2" w:rsidP="006C0D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5010F853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3613552E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1EB79510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03DE480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1A136F22" w14:textId="77777777" w:rsidTr="00F57E97">
        <w:tc>
          <w:tcPr>
            <w:tcW w:w="7030" w:type="dxa"/>
          </w:tcPr>
          <w:p w14:paraId="33E4A4F8" w14:textId="77777777" w:rsidR="00F72A1A" w:rsidRPr="009D3C36" w:rsidRDefault="009D3C36" w:rsidP="006C0DA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855872" behindDoc="0" locked="0" layoutInCell="1" allowOverlap="1" wp14:anchorId="70C53C51" wp14:editId="59A7F3BF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209550</wp:posOffset>
                  </wp:positionV>
                  <wp:extent cx="447675" cy="607695"/>
                  <wp:effectExtent l="0" t="0" r="9525" b="1905"/>
                  <wp:wrapSquare wrapText="bothSides"/>
                  <wp:docPr id="24" name="Grafik 24" descr="Bildergebnis für schul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schul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854848" behindDoc="0" locked="0" layoutInCell="1" allowOverlap="1" wp14:anchorId="1B3EDE33" wp14:editId="55DF0F03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205105</wp:posOffset>
                  </wp:positionV>
                  <wp:extent cx="448945" cy="609600"/>
                  <wp:effectExtent l="0" t="0" r="8255" b="0"/>
                  <wp:wrapSquare wrapText="bothSides"/>
                  <wp:docPr id="34" name="Grafik 34" descr="Bildergebnis für schul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schul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D6B" w:rsidRPr="00710D6B">
              <w:rPr>
                <w:rFonts w:ascii="Arial" w:hAnsi="Arial" w:cs="Arial"/>
                <w:sz w:val="28"/>
                <w:szCs w:val="28"/>
              </w:rPr>
              <w:t xml:space="preserve">Ich melde mich, </w:t>
            </w:r>
            <w:r w:rsidR="00710D6B" w:rsidRPr="009D3C36">
              <w:rPr>
                <w:rFonts w:ascii="Arial" w:hAnsi="Arial" w:cs="Arial"/>
                <w:color w:val="000000" w:themeColor="text1"/>
                <w:sz w:val="28"/>
                <w:szCs w:val="28"/>
              </w:rPr>
              <w:t>wenn ich etwas sagen will!</w:t>
            </w:r>
          </w:p>
          <w:p w14:paraId="65998427" w14:textId="77777777" w:rsidR="009D3C36" w:rsidRPr="009D3C36" w:rsidRDefault="009D3C36" w:rsidP="003539A3">
            <w:pPr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  <w:p w14:paraId="4D6FAB24" w14:textId="77777777" w:rsidR="009D3C36" w:rsidRPr="009D3C36" w:rsidRDefault="009D3C36" w:rsidP="003539A3">
            <w:pPr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  <w:p w14:paraId="50055380" w14:textId="77777777" w:rsidR="00710D6B" w:rsidRPr="009D3C36" w:rsidRDefault="00710D6B" w:rsidP="003539A3">
            <w:pPr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</w:p>
          <w:p w14:paraId="77614404" w14:textId="77777777" w:rsidR="003233D2" w:rsidRPr="003233D2" w:rsidRDefault="003233D2" w:rsidP="003539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697B4A95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39E91D28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3F10580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710CFB59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7A048EBA" w14:textId="77777777" w:rsidTr="00F57E97">
        <w:tc>
          <w:tcPr>
            <w:tcW w:w="7030" w:type="dxa"/>
          </w:tcPr>
          <w:p w14:paraId="769B311B" w14:textId="77777777" w:rsidR="000C443F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39136" behindDoc="0" locked="0" layoutInCell="1" allowOverlap="1" wp14:anchorId="694FC0AD" wp14:editId="339F9DD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214630</wp:posOffset>
                  </wp:positionV>
                  <wp:extent cx="566420" cy="533400"/>
                  <wp:effectExtent l="0" t="0" r="5080" b="0"/>
                  <wp:wrapSquare wrapText="bothSides"/>
                  <wp:docPr id="37" name="Grafik 37" descr="Bildergebnis für zei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zei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4" t="16855" r="13014" b="17122"/>
                          <a:stretch/>
                        </pic:blipFill>
                        <pic:spPr bwMode="auto">
                          <a:xfrm>
                            <a:off x="0" y="0"/>
                            <a:ext cx="5664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053">
              <w:rPr>
                <w:rFonts w:ascii="Arial" w:hAnsi="Arial" w:cs="Arial"/>
                <w:sz w:val="28"/>
                <w:szCs w:val="28"/>
              </w:rPr>
              <w:t>Ich arbeite sofort!</w:t>
            </w:r>
          </w:p>
          <w:p w14:paraId="3AB7DD22" w14:textId="77777777" w:rsidR="000B26EF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AB32CD" w14:textId="77777777" w:rsidR="000B26EF" w:rsidRPr="003539A3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C8A6F5" w14:textId="77777777" w:rsidR="00FE76A7" w:rsidRPr="00710D6B" w:rsidRDefault="00FE76A7" w:rsidP="006C0DA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" w:type="dxa"/>
          </w:tcPr>
          <w:p w14:paraId="30B9DF98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5C394D8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1B321F60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CEA77D8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66B6347F" w14:textId="77777777" w:rsidTr="00F57E97">
        <w:tc>
          <w:tcPr>
            <w:tcW w:w="7030" w:type="dxa"/>
          </w:tcPr>
          <w:p w14:paraId="1BE4801E" w14:textId="77777777" w:rsidR="00F72A1A" w:rsidRDefault="006B0CAE" w:rsidP="006C0DAD">
            <w:pPr>
              <w:rPr>
                <w:rFonts w:ascii="Arial" w:hAnsi="Arial" w:cs="Arial"/>
                <w:sz w:val="28"/>
                <w:szCs w:val="28"/>
              </w:rPr>
            </w:pPr>
            <w:r w:rsidRPr="006B0CAE">
              <w:rPr>
                <w:rFonts w:ascii="Arial" w:hAnsi="Arial" w:cs="Arial"/>
                <w:sz w:val="28"/>
                <w:szCs w:val="28"/>
              </w:rPr>
              <w:t>Ic</w:t>
            </w:r>
            <w:r>
              <w:rPr>
                <w:rFonts w:ascii="Arial" w:hAnsi="Arial" w:cs="Arial"/>
                <w:sz w:val="28"/>
                <w:szCs w:val="28"/>
              </w:rPr>
              <w:t>h bearbeite Aufgaben alleine!</w:t>
            </w:r>
          </w:p>
          <w:p w14:paraId="2813ACD5" w14:textId="77777777" w:rsidR="00FE76A7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40160" behindDoc="0" locked="0" layoutInCell="1" allowOverlap="1" wp14:anchorId="0D7717A7" wp14:editId="2CD30D4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46355</wp:posOffset>
                  </wp:positionV>
                  <wp:extent cx="409575" cy="607060"/>
                  <wp:effectExtent l="0" t="0" r="9525" b="2540"/>
                  <wp:wrapSquare wrapText="bothSides"/>
                  <wp:docPr id="38" name="Grafik 38" descr="Bildergebnis für schul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chul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DA281F" w14:textId="77777777" w:rsidR="000B26EF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41DE56" w14:textId="77777777" w:rsidR="000B26EF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FB8879" w14:textId="77777777" w:rsidR="00FE76A7" w:rsidRPr="003233D2" w:rsidRDefault="00FE76A7" w:rsidP="006C0D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56AF4DEA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1E4D008C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0B1ABBFA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1BAA136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13B32EAB" w14:textId="77777777" w:rsidTr="00F57E97">
        <w:tc>
          <w:tcPr>
            <w:tcW w:w="7030" w:type="dxa"/>
          </w:tcPr>
          <w:p w14:paraId="7708D82E" w14:textId="77777777" w:rsidR="00F72A1A" w:rsidRDefault="001E33C3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Ich frage nach, wenn ich etwas nicht verstehe!</w:t>
            </w:r>
          </w:p>
          <w:p w14:paraId="295A5A11" w14:textId="77777777" w:rsidR="00F03EE0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B12BB1" wp14:editId="22E60968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20003</wp:posOffset>
                      </wp:positionV>
                      <wp:extent cx="400050" cy="371475"/>
                      <wp:effectExtent l="19050" t="0" r="304800" b="47625"/>
                      <wp:wrapNone/>
                      <wp:docPr id="40" name="Wolkenförmige Legend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cloudCallout">
                                <a:avLst>
                                  <a:gd name="adj1" fmla="val 114392"/>
                                  <a:gd name="adj2" fmla="val 35030"/>
                                </a:avLst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A1E14" w14:textId="77777777" w:rsidR="0077478C" w:rsidRPr="000B26EF" w:rsidRDefault="0077478C" w:rsidP="000B26E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B26E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40" o:spid="_x0000_s1030" type="#_x0000_t106" style="position:absolute;margin-left:23.8pt;margin-top:1.6pt;width:31.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" adj="35509,18366" fillcolor="white [3201]" strokecolor="black [3200]" strokeweight=".5pt">
                      <v:textbox>
                        <w:txbxContent>
                          <w:p w14:paraId="0B8A1E14" w14:textId="77777777" w:rsidR="0077478C" w:rsidRPr="000B26EF" w:rsidRDefault="0077478C" w:rsidP="000B26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26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</w:rPr>
              <w:drawing>
                <wp:anchor distT="0" distB="0" distL="114300" distR="114300" simplePos="0" relativeHeight="251697152" behindDoc="0" locked="0" layoutInCell="1" allowOverlap="1" wp14:anchorId="6E03A808" wp14:editId="1D521F2A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158115</wp:posOffset>
                  </wp:positionV>
                  <wp:extent cx="533400" cy="724535"/>
                  <wp:effectExtent l="0" t="0" r="0" b="0"/>
                  <wp:wrapNone/>
                  <wp:docPr id="39" name="Grafik 39" descr="Bildergebnis für schul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chul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3E13AC" w14:textId="77777777" w:rsidR="00FE76A7" w:rsidRDefault="00FE76A7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856AA1" w14:textId="77777777" w:rsidR="000B26EF" w:rsidRDefault="000B26EF" w:rsidP="006C0DAD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585E5B" w14:textId="77777777" w:rsidR="001E33C3" w:rsidRDefault="001E33C3" w:rsidP="006C0DAD"/>
          <w:p w14:paraId="4828A7EB" w14:textId="77777777" w:rsidR="00FE76A7" w:rsidRPr="000B26EF" w:rsidRDefault="00FE76A7" w:rsidP="006C0D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</w:tcPr>
          <w:p w14:paraId="5ABEBA8F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207F822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6C717AD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7EE4343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2A1A" w14:paraId="62353DF6" w14:textId="77777777" w:rsidTr="00F57E97">
        <w:tc>
          <w:tcPr>
            <w:tcW w:w="7030" w:type="dxa"/>
          </w:tcPr>
          <w:p w14:paraId="5C121B21" w14:textId="455AB2C6" w:rsidR="00D55E91" w:rsidRPr="009D3C36" w:rsidRDefault="00EA4DFD" w:rsidP="006C0DAD">
            <w:pPr>
              <w:rPr>
                <w:rFonts w:ascii="Arial" w:hAnsi="Arial" w:cs="Arial"/>
                <w:noProof/>
                <w:color w:val="000000" w:themeColor="text1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42208" behindDoc="0" locked="0" layoutInCell="1" allowOverlap="1" wp14:anchorId="7282433B" wp14:editId="0A5A1863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241300</wp:posOffset>
                  </wp:positionV>
                  <wp:extent cx="918845" cy="600075"/>
                  <wp:effectExtent l="0" t="0" r="0" b="9525"/>
                  <wp:wrapSquare wrapText="bothSides"/>
                  <wp:docPr id="41" name="Grafik 41" descr="Bildergebnis für schul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chul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</w:rPr>
              <w:drawing>
                <wp:anchor distT="0" distB="0" distL="114300" distR="114300" simplePos="0" relativeHeight="251743232" behindDoc="0" locked="0" layoutInCell="1" allowOverlap="1" wp14:anchorId="3D663B72" wp14:editId="16036812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252730</wp:posOffset>
                  </wp:positionV>
                  <wp:extent cx="518795" cy="542290"/>
                  <wp:effectExtent l="0" t="0" r="0" b="0"/>
                  <wp:wrapSquare wrapText="bothSides"/>
                  <wp:docPr id="42" name="Grafik 42" descr="Bildergebnis für taschenrechner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taschenrechner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BBC4459" wp14:editId="2096BA9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254000</wp:posOffset>
                  </wp:positionV>
                  <wp:extent cx="614045" cy="609600"/>
                  <wp:effectExtent l="0" t="0" r="0" b="0"/>
                  <wp:wrapSquare wrapText="bothSides"/>
                  <wp:docPr id="301" name="Grafik 301" descr="Informationen, Lapis, Schule, Studie, Schreiben, Leh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formationen, Lapis, Schule, Studie, Schreiben, Leh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3" t="11466" r="28298" b="7006"/>
                          <a:stretch/>
                        </pic:blipFill>
                        <pic:spPr bwMode="auto">
                          <a:xfrm>
                            <a:off x="0" y="0"/>
                            <a:ext cx="6140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C72" w:rsidRPr="009B2C72">
              <w:rPr>
                <w:rFonts w:ascii="Arial" w:hAnsi="Arial" w:cs="Arial"/>
                <w:sz w:val="28"/>
                <w:szCs w:val="28"/>
              </w:rPr>
              <w:t>Ich bringe meine A</w:t>
            </w:r>
            <w:r w:rsidR="00E93949">
              <w:rPr>
                <w:rFonts w:ascii="Arial" w:hAnsi="Arial" w:cs="Arial"/>
                <w:sz w:val="28"/>
                <w:szCs w:val="28"/>
              </w:rPr>
              <w:t>rbeitsmaterialien vollständig</w:t>
            </w:r>
            <w:r w:rsidR="009B2C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94411">
              <w:rPr>
                <w:rFonts w:ascii="Arial" w:hAnsi="Arial" w:cs="Arial"/>
                <w:color w:val="000000" w:themeColor="text1"/>
                <w:sz w:val="28"/>
                <w:szCs w:val="28"/>
              </w:rPr>
              <w:t>mit</w:t>
            </w:r>
            <w:r w:rsidR="004B6232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>!</w:t>
            </w:r>
          </w:p>
          <w:p w14:paraId="3DA7A5FE" w14:textId="77777777" w:rsidR="00F72A1A" w:rsidRPr="009D3C36" w:rsidRDefault="00F72A1A" w:rsidP="006C0DAD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</w:p>
          <w:p w14:paraId="6397D56B" w14:textId="77777777" w:rsidR="00FE76A7" w:rsidRPr="00710D6B" w:rsidRDefault="00FE76A7" w:rsidP="006C0DA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" w:type="dxa"/>
          </w:tcPr>
          <w:p w14:paraId="52E34309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738F8FF3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65925BC1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7" w:type="dxa"/>
          </w:tcPr>
          <w:p w14:paraId="3AD6EC55" w14:textId="77777777" w:rsidR="00F72A1A" w:rsidRDefault="00F72A1A" w:rsidP="006C0D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-51"/>
        <w:tblW w:w="9770" w:type="dxa"/>
        <w:tblLayout w:type="fixed"/>
        <w:tblLook w:val="04A0" w:firstRow="1" w:lastRow="0" w:firstColumn="1" w:lastColumn="0" w:noHBand="0" w:noVBand="1"/>
      </w:tblPr>
      <w:tblGrid>
        <w:gridCol w:w="6962"/>
        <w:gridCol w:w="702"/>
        <w:gridCol w:w="702"/>
        <w:gridCol w:w="702"/>
        <w:gridCol w:w="702"/>
      </w:tblGrid>
      <w:tr w:rsidR="00F57E97" w14:paraId="049AB34E" w14:textId="77777777" w:rsidTr="003167F0">
        <w:tc>
          <w:tcPr>
            <w:tcW w:w="6962" w:type="dxa"/>
            <w:tcBorders>
              <w:bottom w:val="single" w:sz="4" w:space="0" w:color="000000" w:themeColor="text1"/>
            </w:tcBorders>
          </w:tcPr>
          <w:p w14:paraId="0261B16F" w14:textId="438937B6" w:rsidR="004B6232" w:rsidRPr="003233D2" w:rsidRDefault="004B6232" w:rsidP="00F57E97">
            <w:pPr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14:paraId="78E0A2CC" w14:textId="77777777" w:rsidR="00F57E97" w:rsidRDefault="00F57E97" w:rsidP="00F57E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180E56E" wp14:editId="58EE9E1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42545</wp:posOffset>
                  </wp:positionV>
                  <wp:extent cx="342900" cy="342900"/>
                  <wp:effectExtent l="0" t="0" r="0" b="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26425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0E58CFEA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002CE9C7" w14:textId="77777777" w:rsidR="00F57E97" w:rsidRPr="00AA22F2" w:rsidRDefault="00F57E97" w:rsidP="00F57E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55342FEC" wp14:editId="4E1F60D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110490</wp:posOffset>
                      </wp:positionV>
                      <wp:extent cx="361950" cy="914400"/>
                      <wp:effectExtent l="2540" t="381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5F3F83" w14:textId="77777777" w:rsidR="0077478C" w:rsidRPr="002F3F9A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immer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4.85pt;margin-top:8.7pt;width:28.5pt;height:1in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" stroked="f">
                      <v:textbox style="layout-flow:vertical">
                        <w:txbxContent>
                          <w:p w14:paraId="2D5F3F83" w14:textId="77777777" w:rsidR="0077478C" w:rsidRPr="002F3F9A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14:paraId="56111962" w14:textId="77777777" w:rsidR="00F57E97" w:rsidRDefault="00F57E97" w:rsidP="00F57E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4D274AB" wp14:editId="38D27AD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75565</wp:posOffset>
                  </wp:positionV>
                  <wp:extent cx="342900" cy="342900"/>
                  <wp:effectExtent l="76200" t="76200" r="57150" b="7620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4422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7B73E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680DAA4D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6F4B3193" w14:textId="77777777" w:rsidR="00F57E97" w:rsidRPr="00AA22F2" w:rsidRDefault="00F57E97" w:rsidP="00F57E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1" locked="0" layoutInCell="1" allowOverlap="1" wp14:anchorId="7DBE94B0" wp14:editId="135B324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110490</wp:posOffset>
                      </wp:positionV>
                      <wp:extent cx="352425" cy="914400"/>
                      <wp:effectExtent l="0" t="3810" r="1270" b="0"/>
                      <wp:wrapNone/>
                      <wp:docPr id="3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CBA96F" w14:textId="77777777" w:rsidR="0077478C" w:rsidRPr="002F3F9A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4.25pt;margin-top:8.7pt;width:27.75pt;height:1in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" stroked="f">
                      <v:textbox style="layout-flow:vertical">
                        <w:txbxContent>
                          <w:p w14:paraId="35CBA96F" w14:textId="77777777" w:rsidR="0077478C" w:rsidRPr="002F3F9A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B9B9EE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1A1EBE19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286F885F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59CF5C55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03160F16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004D692E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14:paraId="34C8C74E" w14:textId="77777777" w:rsidR="00F57E97" w:rsidRDefault="00F57E97" w:rsidP="00F57E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2CA5924F" wp14:editId="66EAAE79">
                  <wp:simplePos x="0" y="0"/>
                  <wp:positionH relativeFrom="column">
                    <wp:posOffset>-33337</wp:posOffset>
                  </wp:positionH>
                  <wp:positionV relativeFrom="paragraph">
                    <wp:posOffset>52070</wp:posOffset>
                  </wp:positionV>
                  <wp:extent cx="342900" cy="342900"/>
                  <wp:effectExtent l="76200" t="76200" r="76200" b="76200"/>
                  <wp:wrapNone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92D1A7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3C81A07A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53F6339F" w14:textId="77777777" w:rsidR="00F57E97" w:rsidRPr="00AA22F2" w:rsidRDefault="00F57E97" w:rsidP="00F57E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43446A0" wp14:editId="74864CD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136525</wp:posOffset>
                      </wp:positionV>
                      <wp:extent cx="342900" cy="819150"/>
                      <wp:effectExtent l="0" t="0" r="0" b="0"/>
                      <wp:wrapNone/>
                      <wp:docPr id="3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0AF67" w14:textId="77777777" w:rsidR="0077478C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teilweise</w:t>
                                  </w:r>
                                </w:p>
                                <w:p w14:paraId="4C55AF00" w14:textId="77777777" w:rsidR="0077478C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276FC4" w14:textId="77777777" w:rsidR="0077478C" w:rsidRPr="00126651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ilweise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2.9pt;margin-top:10.75pt;width:27pt;height:64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" stroked="f">
                      <v:textbox style="layout-flow:vertical">
                        <w:txbxContent>
                          <w:p w14:paraId="0300AF67" w14:textId="77777777" w:rsidR="0077478C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teilweise</w:t>
                            </w:r>
                          </w:p>
                          <w:p w14:paraId="4C55AF00" w14:textId="77777777" w:rsidR="0077478C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276FC4" w14:textId="77777777" w:rsidR="0077478C" w:rsidRPr="00126651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ilweise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2749A8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29418547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  <w:p w14:paraId="51A2C710" w14:textId="77777777" w:rsidR="00F57E97" w:rsidRPr="00AA22F2" w:rsidRDefault="00F57E97" w:rsidP="00F57E97">
            <w:pPr>
              <w:rPr>
                <w:rFonts w:ascii="Arial" w:hAnsi="Arial" w:cs="Arial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</w:tcPr>
          <w:p w14:paraId="6CBB9B95" w14:textId="77777777" w:rsidR="00F57E97" w:rsidRDefault="00F57E97" w:rsidP="00F57E97"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5F3E3FA6" wp14:editId="721CAD0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76835</wp:posOffset>
                  </wp:positionV>
                  <wp:extent cx="293370" cy="293370"/>
                  <wp:effectExtent l="19050" t="19050" r="11430" b="1143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43136"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4C9D1C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3A343049" w14:textId="77777777" w:rsidR="00F57E97" w:rsidRDefault="00F57E97" w:rsidP="00F57E97">
            <w:pPr>
              <w:rPr>
                <w:rFonts w:ascii="Arial" w:hAnsi="Arial" w:cs="Arial"/>
              </w:rPr>
            </w:pPr>
          </w:p>
          <w:p w14:paraId="7F2D36C2" w14:textId="77777777" w:rsidR="00F57E97" w:rsidRPr="00AA22F2" w:rsidRDefault="00F57E97" w:rsidP="00F57E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5126CAB2" wp14:editId="583AF0E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110490</wp:posOffset>
                      </wp:positionV>
                      <wp:extent cx="342900" cy="838200"/>
                      <wp:effectExtent l="4445" t="3810" r="0" b="0"/>
                      <wp:wrapNone/>
                      <wp:docPr id="5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B956B7" w14:textId="77777777" w:rsidR="0077478C" w:rsidRPr="00126651" w:rsidRDefault="0077478C" w:rsidP="00F57E9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665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noch nicht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-3.35pt;margin-top:8.7pt;width:27pt;height:66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" stroked="f">
                      <v:textbox style="layout-flow:vertical">
                        <w:txbxContent>
                          <w:p w14:paraId="45B956B7" w14:textId="77777777" w:rsidR="0077478C" w:rsidRPr="00126651" w:rsidRDefault="0077478C" w:rsidP="00F57E9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66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noch nicht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7E97" w14:paraId="7C6D4C12" w14:textId="77777777" w:rsidTr="003167F0">
        <w:tc>
          <w:tcPr>
            <w:tcW w:w="6962" w:type="dxa"/>
          </w:tcPr>
          <w:p w14:paraId="68C0D293" w14:textId="3EC5F728" w:rsidR="00F57E97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  <w:r w:rsidRPr="0067668B">
              <w:rPr>
                <w:rFonts w:ascii="Arial" w:hAnsi="Arial" w:cs="Arial"/>
                <w:sz w:val="28"/>
                <w:szCs w:val="28"/>
              </w:rPr>
              <w:t xml:space="preserve">Ich </w:t>
            </w:r>
            <w:r w:rsidR="00FA7DE3">
              <w:rPr>
                <w:rFonts w:ascii="Arial" w:hAnsi="Arial" w:cs="Arial"/>
                <w:sz w:val="28"/>
                <w:szCs w:val="28"/>
              </w:rPr>
              <w:t>folge dem Unterricht</w:t>
            </w:r>
            <w:r w:rsidR="00E55A1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D5D2BB5" w14:textId="77777777" w:rsidR="004B6232" w:rsidRDefault="004B6232" w:rsidP="004B6232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85B2DDD" w14:textId="77777777" w:rsidR="00F57E97" w:rsidRDefault="00F57E97" w:rsidP="00F57E9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CFB56AB" w14:textId="77777777" w:rsidR="00F57E97" w:rsidRDefault="00F57E97" w:rsidP="00F57E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38C0BB" w14:textId="77777777" w:rsidR="00F57E97" w:rsidRDefault="00F57E97" w:rsidP="00F57E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467AE8" w14:textId="77777777" w:rsidR="00F57E97" w:rsidRDefault="00F57E97" w:rsidP="00F57E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A3B6AB" w14:textId="4AF257F6" w:rsidR="00F57E97" w:rsidRPr="00CA6112" w:rsidRDefault="00F57E97" w:rsidP="00F57E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2560" behindDoc="0" locked="0" layoutInCell="1" allowOverlap="1" wp14:anchorId="34AEA4D5" wp14:editId="2019F0C7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-678180</wp:posOffset>
                  </wp:positionV>
                  <wp:extent cx="666750" cy="666750"/>
                  <wp:effectExtent l="0" t="0" r="0" b="0"/>
                  <wp:wrapSquare wrapText="bothSides"/>
                  <wp:docPr id="44" name="Grafik 44" descr="Bildergebnis für essen verboten schil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essen verboten schild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</w:rPr>
              <w:drawing>
                <wp:anchor distT="0" distB="0" distL="114300" distR="114300" simplePos="0" relativeHeight="251843584" behindDoc="0" locked="0" layoutInCell="1" allowOverlap="1" wp14:anchorId="04E0B661" wp14:editId="4E2547F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-679450</wp:posOffset>
                  </wp:positionV>
                  <wp:extent cx="657225" cy="657225"/>
                  <wp:effectExtent l="0" t="0" r="9525" b="9525"/>
                  <wp:wrapSquare wrapText="bothSides"/>
                  <wp:docPr id="52" name="Grafik 52" descr="Bildergebnis für essen verboten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essen verboten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04A392CB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124332F7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3706F091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2047C56B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E97" w14:paraId="7A3BF209" w14:textId="77777777" w:rsidTr="003167F0">
        <w:tc>
          <w:tcPr>
            <w:tcW w:w="6962" w:type="dxa"/>
          </w:tcPr>
          <w:p w14:paraId="080C4335" w14:textId="77777777" w:rsidR="00F57E97" w:rsidRPr="00582703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45632" behindDoc="0" locked="0" layoutInCell="1" allowOverlap="1" wp14:anchorId="0462E8EA" wp14:editId="618E0B6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228600</wp:posOffset>
                  </wp:positionV>
                  <wp:extent cx="847725" cy="838835"/>
                  <wp:effectExtent l="0" t="0" r="9525" b="0"/>
                  <wp:wrapSquare wrapText="bothSides"/>
                  <wp:docPr id="57" name="Grafik 57" descr="Bildergebnis für checklis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checklist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F48">
              <w:rPr>
                <w:rFonts w:ascii="Arial" w:hAnsi="Arial" w:cs="Arial"/>
                <w:bCs/>
                <w:sz w:val="28"/>
                <w:szCs w:val="28"/>
              </w:rPr>
              <w:t>Ich kontrolliere meine Arbeitsergebnisse.</w:t>
            </w:r>
          </w:p>
          <w:p w14:paraId="597AF4AF" w14:textId="77777777" w:rsidR="00F57E97" w:rsidRPr="00582703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5D09D2C3" w14:textId="77777777" w:rsidR="00F57E97" w:rsidRPr="00582703" w:rsidRDefault="00F57E97" w:rsidP="00F57E97">
            <w:pPr>
              <w:rPr>
                <w:noProof/>
                <w:sz w:val="28"/>
                <w:szCs w:val="28"/>
              </w:rPr>
            </w:pPr>
          </w:p>
          <w:p w14:paraId="5CE75FF9" w14:textId="77777777" w:rsidR="00F57E97" w:rsidRDefault="00F57E97" w:rsidP="00F57E97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359CB32" w14:textId="77777777" w:rsidR="00F57E97" w:rsidRPr="00582703" w:rsidRDefault="00F57E97" w:rsidP="00F57E97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6D4FAAF" w14:textId="77777777" w:rsidR="00F57E97" w:rsidRPr="006B243E" w:rsidRDefault="00F57E97" w:rsidP="00F57E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</w:tcPr>
          <w:p w14:paraId="03A1C3ED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6FE5FEFC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657409F9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</w:tcPr>
          <w:p w14:paraId="2FAF7C2F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E97" w14:paraId="2DD5C8C9" w14:textId="77777777" w:rsidTr="003167F0">
        <w:tc>
          <w:tcPr>
            <w:tcW w:w="6962" w:type="dxa"/>
            <w:shd w:val="clear" w:color="auto" w:fill="C2D69B" w:themeFill="accent3" w:themeFillTint="99"/>
          </w:tcPr>
          <w:p w14:paraId="68C130BD" w14:textId="77777777" w:rsidR="00F57E97" w:rsidRPr="00B814D3" w:rsidRDefault="00F57E97" w:rsidP="00F57E97">
            <w:pP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</w:pPr>
            <w:r w:rsidRPr="00B814D3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Zuverlässigkeit und Sorgfalt</w:t>
            </w:r>
          </w:p>
        </w:tc>
        <w:tc>
          <w:tcPr>
            <w:tcW w:w="702" w:type="dxa"/>
            <w:shd w:val="clear" w:color="auto" w:fill="C2D69B" w:themeFill="accent3" w:themeFillTint="99"/>
          </w:tcPr>
          <w:p w14:paraId="5677AB09" w14:textId="77777777" w:rsidR="00F57E97" w:rsidRPr="00B814D3" w:rsidRDefault="00F57E97" w:rsidP="00F57E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C2D69B" w:themeFill="accent3" w:themeFillTint="99"/>
          </w:tcPr>
          <w:p w14:paraId="47E95315" w14:textId="77777777" w:rsidR="00F57E97" w:rsidRPr="00B814D3" w:rsidRDefault="00F57E97" w:rsidP="00F57E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C2D69B" w:themeFill="accent3" w:themeFillTint="99"/>
          </w:tcPr>
          <w:p w14:paraId="5D252C29" w14:textId="77777777" w:rsidR="00F57E97" w:rsidRPr="00B814D3" w:rsidRDefault="00F57E97" w:rsidP="00F57E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C2D69B" w:themeFill="accent3" w:themeFillTint="99"/>
          </w:tcPr>
          <w:p w14:paraId="761C116F" w14:textId="77777777" w:rsidR="00F57E97" w:rsidRPr="00B814D3" w:rsidRDefault="00F57E97" w:rsidP="00F57E9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57E97" w14:paraId="2E2629A0" w14:textId="77777777" w:rsidTr="003167F0">
        <w:tc>
          <w:tcPr>
            <w:tcW w:w="6962" w:type="dxa"/>
            <w:shd w:val="clear" w:color="auto" w:fill="auto"/>
          </w:tcPr>
          <w:p w14:paraId="7D848B6D" w14:textId="21CFBAC9" w:rsidR="00F57E97" w:rsidRDefault="004A627A" w:rsidP="00F57E97">
            <w:pPr>
              <w:rPr>
                <w:rFonts w:ascii="Arial" w:hAnsi="Arial" w:cs="Arial"/>
                <w:sz w:val="28"/>
                <w:szCs w:val="28"/>
              </w:rPr>
            </w:pPr>
            <w:r w:rsidRPr="004A627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5499CB6" wp14:editId="75AE6E2F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377825</wp:posOffset>
                      </wp:positionV>
                      <wp:extent cx="486000" cy="107950"/>
                      <wp:effectExtent l="0" t="0" r="28575" b="2540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0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C328B" w14:textId="251A3448" w:rsidR="004A627A" w:rsidRPr="004A627A" w:rsidRDefault="004A627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4A627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Berufskolleg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35" type="#_x0000_t202" style="position:absolute;margin-left:54.15pt;margin-top:29.75pt;width:38.25pt;height:8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" fillcolor="#622423 [1605]" strokecolor="#c0504d [3205]">
                      <v:textbox inset="0,0,0,0">
                        <w:txbxContent>
                          <w:p w14:paraId="091C328B" w14:textId="251A3448" w:rsidR="004A627A" w:rsidRPr="004A627A" w:rsidRDefault="004A627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4A627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Berufskolleg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85568" behindDoc="0" locked="0" layoutInCell="1" allowOverlap="1" wp14:anchorId="4EB20C74" wp14:editId="393D652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204470</wp:posOffset>
                  </wp:positionV>
                  <wp:extent cx="1918970" cy="1116965"/>
                  <wp:effectExtent l="0" t="0" r="5080" b="6985"/>
                  <wp:wrapSquare wrapText="bothSides"/>
                  <wp:docPr id="31" name="Grafik 31" descr="Schule, Studenten, Bus, Schulbus, Gebäude, Schulgebä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ule, Studenten, Bus, Schulbus, Gebäude, Schulgebä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5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57E97" w:rsidRPr="00A975B5">
              <w:rPr>
                <w:rFonts w:ascii="Arial" w:hAnsi="Arial" w:cs="Arial"/>
                <w:sz w:val="28"/>
                <w:szCs w:val="28"/>
              </w:rPr>
              <w:t xml:space="preserve">Ich </w:t>
            </w:r>
            <w:r w:rsidR="003167F0">
              <w:rPr>
                <w:rFonts w:ascii="Arial" w:hAnsi="Arial" w:cs="Arial"/>
                <w:sz w:val="28"/>
                <w:szCs w:val="28"/>
              </w:rPr>
              <w:t>bin</w:t>
            </w:r>
            <w:r w:rsidR="00F57E97" w:rsidRPr="00A975B5">
              <w:rPr>
                <w:rFonts w:ascii="Arial" w:hAnsi="Arial" w:cs="Arial"/>
                <w:sz w:val="28"/>
                <w:szCs w:val="28"/>
              </w:rPr>
              <w:t xml:space="preserve"> pünktlich</w:t>
            </w:r>
            <w:r w:rsidR="003167F0">
              <w:rPr>
                <w:rFonts w:ascii="Arial" w:hAnsi="Arial" w:cs="Arial"/>
                <w:sz w:val="28"/>
                <w:szCs w:val="28"/>
              </w:rPr>
              <w:t xml:space="preserve"> im Unterricht</w:t>
            </w:r>
            <w:r w:rsidR="00F57E97" w:rsidRPr="00A975B5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0E5CE94" w14:textId="28464BB0" w:rsidR="00F57E97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32F8E0" w14:textId="77777777" w:rsidR="00F57E97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780CC1" w14:textId="15692E24" w:rsidR="004A627A" w:rsidRDefault="004A627A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82A5E9" w14:textId="77777777" w:rsidR="00F57E97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238AED" w14:textId="77777777" w:rsidR="00F57E97" w:rsidRPr="00A975B5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95712D" w14:textId="5B5A38B5" w:rsidR="00F57E97" w:rsidRPr="00710D6B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702" w:type="dxa"/>
            <w:shd w:val="clear" w:color="auto" w:fill="auto"/>
          </w:tcPr>
          <w:p w14:paraId="6E23A556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688AB3D9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2C228358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</w:tcPr>
          <w:p w14:paraId="431595F1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E97" w14:paraId="38C5D8A9" w14:textId="77777777" w:rsidTr="003167F0">
        <w:tc>
          <w:tcPr>
            <w:tcW w:w="696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917A842" w14:textId="77777777" w:rsidR="00F57E97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32320" behindDoc="0" locked="0" layoutInCell="1" allowOverlap="1" wp14:anchorId="01B9021E" wp14:editId="3192F69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280035</wp:posOffset>
                  </wp:positionV>
                  <wp:extent cx="648335" cy="699770"/>
                  <wp:effectExtent l="0" t="0" r="0" b="5080"/>
                  <wp:wrapSquare wrapText="bothSides"/>
                  <wp:docPr id="319" name="Grafik 319" descr="Bildergebnis für krank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krank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5B5">
              <w:rPr>
                <w:rFonts w:ascii="Arial" w:hAnsi="Arial" w:cs="Arial"/>
                <w:bCs/>
                <w:sz w:val="28"/>
                <w:szCs w:val="28"/>
              </w:rPr>
              <w:t>Ich rufe in de</w:t>
            </w:r>
            <w:r>
              <w:rPr>
                <w:rFonts w:ascii="Arial" w:hAnsi="Arial" w:cs="Arial"/>
                <w:bCs/>
                <w:sz w:val="28"/>
                <w:szCs w:val="28"/>
              </w:rPr>
              <w:t>r Schule an, wenn ich krank bin.</w:t>
            </w:r>
          </w:p>
          <w:p w14:paraId="6B9EAA3D" w14:textId="77777777" w:rsidR="00F57E97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0F5E431" w14:textId="77777777" w:rsidR="00F57E97" w:rsidRDefault="00F57E97" w:rsidP="00F57E9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43FF35C" w14:textId="77777777" w:rsidR="00F57E97" w:rsidRPr="006B243E" w:rsidRDefault="00F57E97" w:rsidP="00F57E9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467D5CF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6E822151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1450655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0109F8E" w14:textId="77777777" w:rsidR="00F57E97" w:rsidRDefault="00F57E97" w:rsidP="00F57E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7E97" w:rsidRPr="005B7E8A" w14:paraId="2AFCE495" w14:textId="77777777" w:rsidTr="003167F0">
        <w:tc>
          <w:tcPr>
            <w:tcW w:w="6962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5410A49A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  <w:r w:rsidRPr="005B7E8A">
              <w:rPr>
                <w:rFonts w:ascii="Arial" w:hAnsi="Arial" w:cs="Arial"/>
                <w:sz w:val="28"/>
                <w:szCs w:val="28"/>
              </w:rPr>
              <w:t>Ich bin gepflegt und sauber gekleidet.</w:t>
            </w:r>
          </w:p>
          <w:p w14:paraId="1D8793FF" w14:textId="77777777" w:rsidR="00F57E97" w:rsidRPr="00F30F7D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454E43" w14:textId="77777777" w:rsidR="00F57E97" w:rsidRPr="00F30F7D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D85C1E" w14:textId="77777777" w:rsidR="00F57E97" w:rsidRPr="00F30F7D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52EDCC" w14:textId="77777777" w:rsidR="00F57E97" w:rsidRPr="00F30F7D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79918A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  <w:r w:rsidRPr="005B7E8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DD3ED5A" wp14:editId="36454FB1">
                      <wp:simplePos x="0" y="0"/>
                      <wp:positionH relativeFrom="column">
                        <wp:posOffset>159386</wp:posOffset>
                      </wp:positionH>
                      <wp:positionV relativeFrom="paragraph">
                        <wp:posOffset>-729933</wp:posOffset>
                      </wp:positionV>
                      <wp:extent cx="814388" cy="671512"/>
                      <wp:effectExtent l="14287" t="23813" r="38418" b="38417"/>
                      <wp:wrapNone/>
                      <wp:docPr id="296" name="Gerade Verbindung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814388" cy="671512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Gerade Verbindung 296" o:spid="_x0000_s1026" style="position:absolute;rotation:-9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5pt,-57.5pt" to="76.7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" strokecolor="red" strokeweight="4pt"/>
                  </w:pict>
                </mc:Fallback>
              </mc:AlternateContent>
            </w:r>
            <w:r w:rsidRPr="005B7E8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C0F0368" wp14:editId="070278EA">
                      <wp:simplePos x="0" y="0"/>
                      <wp:positionH relativeFrom="column">
                        <wp:posOffset>170498</wp:posOffset>
                      </wp:positionH>
                      <wp:positionV relativeFrom="paragraph">
                        <wp:posOffset>-755015</wp:posOffset>
                      </wp:positionV>
                      <wp:extent cx="814388" cy="671512"/>
                      <wp:effectExtent l="19050" t="19050" r="43180" b="33655"/>
                      <wp:wrapNone/>
                      <wp:docPr id="294" name="Gerade Verbindung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4388" cy="671512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Gerade Verbindung 294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5pt,-59.45pt" to="77.6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" strokecolor="red" strokeweight="4pt"/>
                  </w:pict>
                </mc:Fallback>
              </mc:AlternateContent>
            </w:r>
            <w:r w:rsidRPr="005B7E8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04E54B1B" wp14:editId="6B7EF0B8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-724535</wp:posOffset>
                  </wp:positionV>
                  <wp:extent cx="1146810" cy="704215"/>
                  <wp:effectExtent l="0" t="0" r="0" b="635"/>
                  <wp:wrapSquare wrapText="bothSides"/>
                  <wp:docPr id="292" name="Grafik 292" descr="Bildergebnis für kleider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kleider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7E8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FE5BF99" wp14:editId="2BF43B0F">
                      <wp:simplePos x="0" y="0"/>
                      <wp:positionH relativeFrom="column">
                        <wp:posOffset>367348</wp:posOffset>
                      </wp:positionH>
                      <wp:positionV relativeFrom="paragraph">
                        <wp:posOffset>-302260</wp:posOffset>
                      </wp:positionV>
                      <wp:extent cx="266700" cy="133350"/>
                      <wp:effectExtent l="19050" t="0" r="19050" b="38100"/>
                      <wp:wrapNone/>
                      <wp:docPr id="323" name="Wolk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335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Wolke 323" o:spid="_x0000_s1026" style="position:absolute;margin-left:28.95pt;margin-top:-23.8pt;width:21pt;height:1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    <v:path arrowok="t" o:connecttype="custom" o:connectlocs="28973,80803;13335,78343;42771,107726;35930,108903;101729,120663;97605,115292;177967,107270;176318,113162;210699,70855;230770,92882;258045,47395;249105,55655;236597,16749;237067,20651;179516,12199;184097,7223;136690,14570;138906,10279;86431,16027;94456,20188;25478,48738;24077,44357" o:connectangles="0,0,0,0,0,0,0,0,0,0,0,0,0,0,0,0,0,0,0,0,0,0"/>
                    </v:shape>
                  </w:pict>
                </mc:Fallback>
              </mc:AlternateContent>
            </w:r>
            <w:r w:rsidRPr="005B7E8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 wp14:anchorId="538A6645" wp14:editId="7F824B4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-728345</wp:posOffset>
                  </wp:positionV>
                  <wp:extent cx="1146810" cy="704215"/>
                  <wp:effectExtent l="0" t="0" r="0" b="635"/>
                  <wp:wrapSquare wrapText="bothSides"/>
                  <wp:docPr id="322" name="Grafik 322" descr="Bildergebnis für kleider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kleider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7E8A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48E669D" wp14:editId="2603791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-499745</wp:posOffset>
                      </wp:positionV>
                      <wp:extent cx="260350" cy="133985"/>
                      <wp:effectExtent l="0" t="57150" r="6350" b="37465"/>
                      <wp:wrapNone/>
                      <wp:docPr id="324" name="Wolk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20494">
                                <a:off x="0" y="0"/>
                                <a:ext cx="260350" cy="13398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Wolke 324" o:spid="_x0000_s1026" style="position:absolute;margin-left:44pt;margin-top:-39.35pt;width:20.5pt;height:10.55pt;rotation:2425372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    <v:path arrowok="t" o:connecttype="custom" o:connectlocs="28283,81188;13018,78716;41752,108239;35075,109421;99307,121238;95281,115841;173729,107780;172120,113701;205683,71192;225275,93324;251901,47621;243174,55920;230964,16829;231422,20749;175242,12257;179714,7258;133435,14639;135599,10328;84373,16103;92207,20284;24872,48970;23504,44569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D11A39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E7D44E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C859E9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742E3039" w14:textId="77777777" w:rsidR="00F57E97" w:rsidRPr="005B7E8A" w:rsidRDefault="00F57E97" w:rsidP="00F57E9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71C7" w:rsidRPr="005B7E8A" w14:paraId="05B35DB1" w14:textId="77777777" w:rsidTr="003167F0">
        <w:tc>
          <w:tcPr>
            <w:tcW w:w="6962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6DCDA7E7" w14:textId="77777777" w:rsidR="00A171C7" w:rsidRDefault="00A171C7" w:rsidP="00A171C7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767FB9">
              <w:rPr>
                <w:rFonts w:ascii="Arial" w:hAnsi="Arial" w:cs="Arial"/>
                <w:bCs/>
                <w:sz w:val="28"/>
                <w:szCs w:val="28"/>
              </w:rPr>
              <w:t xml:space="preserve">Ich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weiß, </w:t>
            </w:r>
            <w:r w:rsidRPr="00767FB9">
              <w:rPr>
                <w:rFonts w:ascii="Arial" w:hAnsi="Arial" w:cs="Arial"/>
                <w:bCs/>
                <w:sz w:val="28"/>
                <w:szCs w:val="28"/>
              </w:rPr>
              <w:t xml:space="preserve">wie lange 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ich für eine Aufgabe </w:t>
            </w:r>
            <w:r w:rsidRPr="00767FB9">
              <w:rPr>
                <w:rFonts w:ascii="Arial" w:hAnsi="Arial" w:cs="Arial"/>
                <w:bCs/>
                <w:sz w:val="28"/>
                <w:szCs w:val="28"/>
              </w:rPr>
              <w:t>brauche</w:t>
            </w:r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r w:rsidRPr="00767FB9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05AF3CE9" w14:textId="77777777" w:rsidR="00A171C7" w:rsidRDefault="00A171C7" w:rsidP="00A171C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EC07104" w14:textId="77777777" w:rsidR="00A171C7" w:rsidRDefault="00A171C7" w:rsidP="00A171C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7BC6D0A" w14:textId="77777777" w:rsidR="00A171C7" w:rsidRDefault="00A171C7" w:rsidP="00A171C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02AFD029" w14:textId="77777777" w:rsidR="00A171C7" w:rsidRDefault="00A171C7" w:rsidP="00A171C7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54E6C3D" w14:textId="2DD158DD" w:rsidR="00A171C7" w:rsidRPr="005B7E8A" w:rsidRDefault="00A171C7" w:rsidP="00A171C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878400" behindDoc="0" locked="0" layoutInCell="1" allowOverlap="1" wp14:anchorId="534AD0F5" wp14:editId="783F1A1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-732155</wp:posOffset>
                  </wp:positionV>
                  <wp:extent cx="628650" cy="657225"/>
                  <wp:effectExtent l="0" t="0" r="0" b="9525"/>
                  <wp:wrapSquare wrapText="bothSides"/>
                  <wp:docPr id="346" name="Grafik 346" descr="Bildergebnis für zei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zei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6" t="14285" r="16326" b="15306"/>
                          <a:stretch/>
                        </pic:blipFill>
                        <pic:spPr bwMode="auto">
                          <a:xfrm>
                            <a:off x="0" y="0"/>
                            <a:ext cx="628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</w:rPr>
              <w:drawing>
                <wp:anchor distT="0" distB="0" distL="114300" distR="114300" simplePos="0" relativeHeight="251877376" behindDoc="0" locked="0" layoutInCell="1" allowOverlap="1" wp14:anchorId="27D91BC8" wp14:editId="4F0B944F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-765175</wp:posOffset>
                  </wp:positionV>
                  <wp:extent cx="750570" cy="742950"/>
                  <wp:effectExtent l="0" t="0" r="0" b="0"/>
                  <wp:wrapSquare wrapText="bothSides"/>
                  <wp:docPr id="343" name="Grafik 343" descr="Bildergebnis für checklis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checklist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9B1642" w14:textId="77777777" w:rsidR="00A171C7" w:rsidRPr="005B7E8A" w:rsidRDefault="00A171C7" w:rsidP="00A171C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B1C15B" w14:textId="77777777" w:rsidR="00A171C7" w:rsidRPr="005B7E8A" w:rsidRDefault="00A171C7" w:rsidP="00A171C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53C907" w14:textId="77777777" w:rsidR="00A171C7" w:rsidRPr="005B7E8A" w:rsidRDefault="00A171C7" w:rsidP="00A171C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4353ECE1" w14:textId="77777777" w:rsidR="00A171C7" w:rsidRPr="005B7E8A" w:rsidRDefault="00A171C7" w:rsidP="00A171C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EE75FC9" w14:textId="5D5261A2" w:rsidR="003167F0" w:rsidRDefault="003167F0"/>
    <w:tbl>
      <w:tblPr>
        <w:tblStyle w:val="Tabellenraster"/>
        <w:tblpPr w:leftFromText="141" w:rightFromText="141" w:vertAnchor="text" w:horzAnchor="margin" w:tblpY="157"/>
        <w:tblW w:w="9770" w:type="dxa"/>
        <w:tblLayout w:type="fixed"/>
        <w:tblLook w:val="04A0" w:firstRow="1" w:lastRow="0" w:firstColumn="1" w:lastColumn="0" w:noHBand="0" w:noVBand="1"/>
      </w:tblPr>
      <w:tblGrid>
        <w:gridCol w:w="6930"/>
        <w:gridCol w:w="710"/>
        <w:gridCol w:w="710"/>
        <w:gridCol w:w="710"/>
        <w:gridCol w:w="710"/>
      </w:tblGrid>
      <w:tr w:rsidR="00BB5D43" w14:paraId="24FE5227" w14:textId="77777777" w:rsidTr="00BB5D43">
        <w:tc>
          <w:tcPr>
            <w:tcW w:w="693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074E12D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5EEF6059" w14:textId="77777777" w:rsidR="00BB5D43" w:rsidRPr="003233D2" w:rsidRDefault="00BB5D43" w:rsidP="00BB5D43">
            <w:pPr>
              <w:pageBreakBefore/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05030D8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59A8618B" wp14:editId="2BB306D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42545</wp:posOffset>
                  </wp:positionV>
                  <wp:extent cx="342900" cy="342900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E8145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D6213C1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69C84DF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1" allowOverlap="1" wp14:anchorId="0E1A0474" wp14:editId="17299F46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110490</wp:posOffset>
                      </wp:positionV>
                      <wp:extent cx="361950" cy="914400"/>
                      <wp:effectExtent l="2540" t="381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E0CA57" w14:textId="77777777" w:rsidR="00BB5D43" w:rsidRPr="002F3F9A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immer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margin-left:-4.85pt;margin-top:8.7pt;width:28.5pt;height:1in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6i5ggIAABY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" stroked="f">
                      <v:textbox style="layout-flow:vertical">
                        <w:txbxContent>
                          <w:p w14:paraId="27E0CA57" w14:textId="77777777" w:rsidR="00BB5D43" w:rsidRPr="002F3F9A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DA20381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2CFFEB2" wp14:editId="706ACA5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75565</wp:posOffset>
                  </wp:positionV>
                  <wp:extent cx="342900" cy="342900"/>
                  <wp:effectExtent l="76200" t="76200" r="57150" b="7620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4422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D30F3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76FB9FE2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2E31977D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1" locked="0" layoutInCell="1" allowOverlap="1" wp14:anchorId="4BE0E649" wp14:editId="0DEF5C6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110490</wp:posOffset>
                      </wp:positionV>
                      <wp:extent cx="352425" cy="914400"/>
                      <wp:effectExtent l="0" t="3810" r="1270" b="0"/>
                      <wp:wrapNone/>
                      <wp:docPr id="1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F309D" w14:textId="77777777" w:rsidR="00BB5D43" w:rsidRPr="002F3F9A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-4.25pt;margin-top:8.7pt;width:27.75pt;height:1in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" stroked="f">
                      <v:textbox style="layout-flow:vertical">
                        <w:txbxContent>
                          <w:p w14:paraId="75BF309D" w14:textId="77777777" w:rsidR="00BB5D43" w:rsidRPr="002F3F9A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8D6FF3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300C9971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6E67478F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B312C0B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78735578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7BA2D4A0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0C3FE07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32B8CC1C" wp14:editId="767B2F33">
                  <wp:simplePos x="0" y="0"/>
                  <wp:positionH relativeFrom="column">
                    <wp:posOffset>-33337</wp:posOffset>
                  </wp:positionH>
                  <wp:positionV relativeFrom="paragraph">
                    <wp:posOffset>52070</wp:posOffset>
                  </wp:positionV>
                  <wp:extent cx="342900" cy="342900"/>
                  <wp:effectExtent l="76200" t="76200" r="76200" b="76200"/>
                  <wp:wrapNone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52EC7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7E107922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5903FC52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ECEC058" wp14:editId="0CB5E3E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136525</wp:posOffset>
                      </wp:positionV>
                      <wp:extent cx="342900" cy="819150"/>
                      <wp:effectExtent l="0" t="0" r="0" b="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8DC0A" w14:textId="77777777" w:rsidR="00BB5D43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teilweise</w:t>
                                  </w:r>
                                </w:p>
                                <w:p w14:paraId="48DE3FC7" w14:textId="77777777" w:rsidR="00BB5D43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418E76" w14:textId="77777777" w:rsidR="00BB5D43" w:rsidRPr="00126651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ilweise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-2.9pt;margin-top:10.75pt;width:27pt;height:64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" stroked="f">
                      <v:textbox style="layout-flow:vertical">
                        <w:txbxContent>
                          <w:p w14:paraId="42B8DC0A" w14:textId="77777777" w:rsidR="00BB5D43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teilweise</w:t>
                            </w:r>
                          </w:p>
                          <w:p w14:paraId="48DE3FC7" w14:textId="77777777" w:rsidR="00BB5D43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418E76" w14:textId="77777777" w:rsidR="00BB5D43" w:rsidRPr="00126651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ilweise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F3B015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7B6C463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998CAA2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5A252F6" w14:textId="77777777" w:rsidR="00BB5D43" w:rsidRDefault="00BB5D43" w:rsidP="00BB5D43">
            <w:pPr>
              <w:pageBreakBefore/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38F42EF1" wp14:editId="0AB9A5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76835</wp:posOffset>
                  </wp:positionV>
                  <wp:extent cx="293370" cy="293370"/>
                  <wp:effectExtent l="19050" t="19050" r="11430" b="11430"/>
                  <wp:wrapNone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43136"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55845A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0EC35A7F" w14:textId="77777777" w:rsidR="00BB5D43" w:rsidRDefault="00BB5D43" w:rsidP="00BB5D43">
            <w:pPr>
              <w:pageBreakBefore/>
              <w:rPr>
                <w:rFonts w:ascii="Arial" w:hAnsi="Arial" w:cs="Arial"/>
              </w:rPr>
            </w:pPr>
          </w:p>
          <w:p w14:paraId="77737FE4" w14:textId="77777777" w:rsidR="00BB5D43" w:rsidRPr="00AA22F2" w:rsidRDefault="00BB5D43" w:rsidP="00BB5D43">
            <w:pPr>
              <w:pageBreakBefore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 wp14:anchorId="0F04551A" wp14:editId="34416E4F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110490</wp:posOffset>
                      </wp:positionV>
                      <wp:extent cx="342900" cy="838200"/>
                      <wp:effectExtent l="4445" t="3810" r="0" b="0"/>
                      <wp:wrapNone/>
                      <wp:docPr id="1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02FE31" w14:textId="77777777" w:rsidR="00BB5D43" w:rsidRPr="00126651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665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noch nicht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-3.35pt;margin-top:8.7pt;width:27pt;height:66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" stroked="f">
                      <v:textbox style="layout-flow:vertical">
                        <w:txbxContent>
                          <w:p w14:paraId="1B02FE31" w14:textId="77777777" w:rsidR="00BB5D43" w:rsidRPr="00126651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66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noch nicht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5D43" w14:paraId="429211BF" w14:textId="77777777" w:rsidTr="00BB5D43">
        <w:tc>
          <w:tcPr>
            <w:tcW w:w="6930" w:type="dxa"/>
            <w:shd w:val="clear" w:color="auto" w:fill="auto"/>
          </w:tcPr>
          <w:p w14:paraId="4BA2739D" w14:textId="77777777" w:rsidR="00BB5D43" w:rsidRDefault="00BB5D43" w:rsidP="00BB5D43">
            <w:pPr>
              <w:rPr>
                <w:noProof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Ich arbeite sauber.</w:t>
            </w:r>
            <w:r>
              <w:rPr>
                <w:noProof/>
              </w:rPr>
              <w:t xml:space="preserve"> </w:t>
            </w:r>
          </w:p>
          <w:p w14:paraId="323A38E2" w14:textId="15AD78B9" w:rsidR="00BB5D43" w:rsidRDefault="00BB5D43" w:rsidP="00BB5D43">
            <w:pPr>
              <w:rPr>
                <w:noProof/>
              </w:rPr>
            </w:pPr>
          </w:p>
          <w:p w14:paraId="7EA510B0" w14:textId="41B3317F" w:rsidR="00BB5D43" w:rsidRDefault="00BB5D43" w:rsidP="00BB5D43">
            <w:pPr>
              <w:rPr>
                <w:noProof/>
              </w:rPr>
            </w:pPr>
          </w:p>
          <w:p w14:paraId="1D7E20EF" w14:textId="460586B5" w:rsidR="00BB5D43" w:rsidRDefault="00BB5D43" w:rsidP="00BB5D43">
            <w:pPr>
              <w:rPr>
                <w:noProof/>
              </w:rPr>
            </w:pPr>
          </w:p>
          <w:p w14:paraId="0AC22102" w14:textId="77777777" w:rsidR="00BB5D43" w:rsidRDefault="00BB5D43" w:rsidP="00BB5D43">
            <w:pPr>
              <w:rPr>
                <w:noProof/>
              </w:rPr>
            </w:pPr>
          </w:p>
          <w:p w14:paraId="5478F555" w14:textId="569AB8CB" w:rsidR="00BB5D43" w:rsidRDefault="00D5303B" w:rsidP="00BB5D43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920384" behindDoc="0" locked="0" layoutInCell="1" allowOverlap="1" wp14:anchorId="55515782" wp14:editId="70081D8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-650240</wp:posOffset>
                  </wp:positionV>
                  <wp:extent cx="689610" cy="689610"/>
                  <wp:effectExtent l="0" t="0" r="0" b="0"/>
                  <wp:wrapSquare wrapText="bothSides"/>
                  <wp:docPr id="2" name="Grafik 2" descr="Bildergebnis für Contract clipart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Contract clipart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AD502F" w14:textId="3AFD0B5A" w:rsidR="00BB5D43" w:rsidRPr="00E81387" w:rsidRDefault="00D5303B" w:rsidP="00BB5D4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919360" behindDoc="0" locked="0" layoutInCell="1" allowOverlap="1" wp14:anchorId="37795506" wp14:editId="5BA09C6F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-821055</wp:posOffset>
                  </wp:positionV>
                  <wp:extent cx="474980" cy="704215"/>
                  <wp:effectExtent l="0" t="0" r="1270" b="635"/>
                  <wp:wrapSquare wrapText="bothSides"/>
                  <wp:docPr id="1" name="Grafik 1" descr="Bildergebnis für schul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schul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" w:type="dxa"/>
            <w:shd w:val="clear" w:color="auto" w:fill="auto"/>
          </w:tcPr>
          <w:p w14:paraId="49E9E853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2D829C68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06B71CF9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39DF321B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3B9CC3FC" w14:textId="77777777" w:rsidTr="00BB5D43">
        <w:tc>
          <w:tcPr>
            <w:tcW w:w="6930" w:type="dxa"/>
            <w:shd w:val="clear" w:color="auto" w:fill="C2D69B" w:themeFill="accent3" w:themeFillTint="99"/>
          </w:tcPr>
          <w:p w14:paraId="78BFA15A" w14:textId="77777777" w:rsidR="00BB5D43" w:rsidRPr="00710D6B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Sozialverhalten</w:t>
            </w:r>
          </w:p>
        </w:tc>
        <w:tc>
          <w:tcPr>
            <w:tcW w:w="710" w:type="dxa"/>
            <w:shd w:val="clear" w:color="auto" w:fill="C2D69B" w:themeFill="accent3" w:themeFillTint="99"/>
          </w:tcPr>
          <w:p w14:paraId="6A9DF925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C2D69B" w:themeFill="accent3" w:themeFillTint="99"/>
          </w:tcPr>
          <w:p w14:paraId="496BFF98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C2D69B" w:themeFill="accent3" w:themeFillTint="99"/>
          </w:tcPr>
          <w:p w14:paraId="4F394D6C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C2D69B" w:themeFill="accent3" w:themeFillTint="99"/>
          </w:tcPr>
          <w:p w14:paraId="645C14F4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432EAB0C" w14:textId="77777777" w:rsidTr="00BB5D43">
        <w:tc>
          <w:tcPr>
            <w:tcW w:w="6930" w:type="dxa"/>
            <w:shd w:val="clear" w:color="auto" w:fill="auto"/>
          </w:tcPr>
          <w:p w14:paraId="0817713E" w14:textId="77777777" w:rsidR="00BB5D43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32F91">
              <w:rPr>
                <w:rFonts w:ascii="Arial" w:hAnsi="Arial" w:cs="Arial"/>
                <w:bCs/>
                <w:sz w:val="28"/>
                <w:szCs w:val="28"/>
              </w:rPr>
              <w:t xml:space="preserve">Ich gehe </w:t>
            </w:r>
            <w:r>
              <w:rPr>
                <w:rFonts w:ascii="Arial" w:hAnsi="Arial" w:cs="Arial"/>
                <w:bCs/>
                <w:sz w:val="28"/>
                <w:szCs w:val="28"/>
              </w:rPr>
              <w:t>offen und freundlich auf andere</w:t>
            </w:r>
          </w:p>
          <w:p w14:paraId="06601112" w14:textId="77777777" w:rsidR="00BB5D43" w:rsidRPr="00332F91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Personen zu.</w:t>
            </w:r>
          </w:p>
          <w:p w14:paraId="2E7BA633" w14:textId="77777777" w:rsidR="00BB5D43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32F91">
              <w:rPr>
                <w:noProof/>
                <w:color w:val="0000FF"/>
              </w:rPr>
              <w:drawing>
                <wp:inline distT="0" distB="0" distL="0" distR="0" wp14:anchorId="11046DC9" wp14:editId="71F4662D">
                  <wp:extent cx="771525" cy="692898"/>
                  <wp:effectExtent l="0" t="0" r="0" b="0"/>
                  <wp:docPr id="326" name="Grafik 326" descr="Bildergebnis für händeschütteln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händeschütteln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3B104" w14:textId="77777777" w:rsidR="00BB5D43" w:rsidRPr="003F3D68" w:rsidRDefault="00BB5D43" w:rsidP="00BB5D4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</w:tcPr>
          <w:p w14:paraId="1ACAD307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20E6E95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2EB54F6D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CB4E7D4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1BEC8D24" w14:textId="77777777" w:rsidTr="00BB5D43">
        <w:tc>
          <w:tcPr>
            <w:tcW w:w="6930" w:type="dxa"/>
            <w:shd w:val="clear" w:color="auto" w:fill="auto"/>
          </w:tcPr>
          <w:p w14:paraId="7064CF16" w14:textId="77777777" w:rsidR="00BB5D43" w:rsidRPr="003D69BD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 w:rsidRPr="003D69BD">
              <w:rPr>
                <w:rFonts w:ascii="Arial" w:hAnsi="Arial" w:cs="Arial"/>
                <w:sz w:val="28"/>
                <w:szCs w:val="28"/>
              </w:rPr>
              <w:t xml:space="preserve">Ich spreche </w:t>
            </w:r>
            <w:r>
              <w:rPr>
                <w:rFonts w:ascii="Arial" w:hAnsi="Arial" w:cs="Arial"/>
                <w:sz w:val="28"/>
                <w:szCs w:val="28"/>
              </w:rPr>
              <w:t>freundlich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3D69BD">
              <w:rPr>
                <w:rFonts w:ascii="Arial" w:hAnsi="Arial" w:cs="Arial"/>
                <w:sz w:val="28"/>
                <w:szCs w:val="28"/>
              </w:rPr>
              <w:t xml:space="preserve">mit </w:t>
            </w:r>
            <w:r>
              <w:rPr>
                <w:rFonts w:ascii="Arial" w:hAnsi="Arial" w:cs="Arial"/>
                <w:sz w:val="28"/>
                <w:szCs w:val="28"/>
              </w:rPr>
              <w:t>Mitschüler</w:t>
            </w:r>
            <w:r w:rsidRPr="00DE37B5">
              <w:rPr>
                <w:rFonts w:ascii="Arial" w:hAnsi="Arial" w:cs="Arial"/>
                <w:sz w:val="28"/>
                <w:szCs w:val="28"/>
              </w:rPr>
              <w:t>innen</w:t>
            </w:r>
            <w:r>
              <w:rPr>
                <w:rFonts w:ascii="Arial" w:hAnsi="Arial" w:cs="Arial"/>
                <w:sz w:val="28"/>
                <w:szCs w:val="28"/>
              </w:rPr>
              <w:t xml:space="preserve"> und Mitschüler</w:t>
            </w:r>
            <w:r w:rsidRPr="00DE37B5">
              <w:rPr>
                <w:rFonts w:ascii="Arial" w:hAnsi="Arial" w:cs="Arial"/>
                <w:sz w:val="28"/>
                <w:szCs w:val="28"/>
              </w:rPr>
              <w:t>n.</w:t>
            </w:r>
          </w:p>
          <w:p w14:paraId="66697620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E5A2A2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14:paraId="629D081A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14:paraId="3D4CB2F9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14:paraId="427AD904" w14:textId="77777777" w:rsidR="00BB5D43" w:rsidRPr="00332F91" w:rsidRDefault="00BB5D43" w:rsidP="00BB5D43">
            <w:pPr>
              <w:rPr>
                <w:rFonts w:ascii="Arial" w:hAnsi="Arial" w:cs="Arial"/>
                <w:sz w:val="28"/>
                <w:szCs w:val="28"/>
                <w:highlight w:val="red"/>
              </w:rPr>
            </w:pPr>
          </w:p>
          <w:p w14:paraId="7DE45121" w14:textId="77777777" w:rsidR="00BB5D43" w:rsidRPr="00E81387" w:rsidRDefault="00BB5D43" w:rsidP="00BB5D43">
            <w:pPr>
              <w:rPr>
                <w:rFonts w:ascii="Arial" w:hAnsi="Arial" w:cs="Arial"/>
                <w:sz w:val="20"/>
                <w:szCs w:val="20"/>
              </w:rPr>
            </w:pPr>
            <w:r w:rsidRPr="00332F91">
              <w:rPr>
                <w:rFonts w:ascii="Arial" w:hAnsi="Arial" w:cs="Arial"/>
                <w:noProof/>
                <w:sz w:val="28"/>
                <w:szCs w:val="28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00B8FE" wp14:editId="5EC5D0C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-428308</wp:posOffset>
                      </wp:positionV>
                      <wp:extent cx="633095" cy="247650"/>
                      <wp:effectExtent l="0" t="0" r="0" b="0"/>
                      <wp:wrapNone/>
                      <wp:docPr id="2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09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DE4F8D" w14:textId="77777777" w:rsidR="00BB5D43" w:rsidRPr="00E81387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8138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Respekt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3pt;margin-top:-33.75pt;width:49.85pt;height:19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" filled="f" stroked="f">
                      <v:textbox>
                        <w:txbxContent>
                          <w:p w14:paraId="5CDE4F8D" w14:textId="77777777" w:rsidR="00BB5D43" w:rsidRPr="00E81387" w:rsidRDefault="00BB5D43" w:rsidP="00BB5D4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Respekt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</w:rPr>
              <w:drawing>
                <wp:anchor distT="0" distB="0" distL="114300" distR="114300" simplePos="0" relativeHeight="251912192" behindDoc="0" locked="0" layoutInCell="1" allowOverlap="1" wp14:anchorId="65E80ADB" wp14:editId="11F5713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-953770</wp:posOffset>
                  </wp:positionV>
                  <wp:extent cx="1223645" cy="933450"/>
                  <wp:effectExtent l="0" t="0" r="0" b="0"/>
                  <wp:wrapSquare wrapText="bothSides"/>
                  <wp:docPr id="19" name="Grafik 19" descr="Bildergebnis für gespräch piktogramm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gespräch piktogramm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F91">
              <w:rPr>
                <w:rFonts w:ascii="Arial" w:hAnsi="Arial" w:cs="Arial"/>
                <w:noProof/>
                <w:sz w:val="28"/>
                <w:szCs w:val="28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00515E9" wp14:editId="2E2657B3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-848043</wp:posOffset>
                      </wp:positionV>
                      <wp:extent cx="633413" cy="247650"/>
                      <wp:effectExtent l="0" t="0" r="0" b="0"/>
                      <wp:wrapNone/>
                      <wp:docPr id="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413" cy="24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EC570" w14:textId="77777777" w:rsidR="00BB5D43" w:rsidRPr="00E81387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8138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Respekt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45.4pt;margin-top:-66.8pt;width:49.9pt;height:1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" filled="f" stroked="f">
                      <v:textbox>
                        <w:txbxContent>
                          <w:p w14:paraId="579EC570" w14:textId="77777777" w:rsidR="00BB5D43" w:rsidRPr="00E81387" w:rsidRDefault="00BB5D43" w:rsidP="00BB5D4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8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Respekt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0" w:type="dxa"/>
            <w:shd w:val="clear" w:color="auto" w:fill="auto"/>
          </w:tcPr>
          <w:p w14:paraId="3B0967A8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2DA7DDB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431B34FE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05CCC6A0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322F3F9E" w14:textId="77777777" w:rsidTr="00BB5D43">
        <w:tc>
          <w:tcPr>
            <w:tcW w:w="6930" w:type="dxa"/>
          </w:tcPr>
          <w:p w14:paraId="5CEF6D93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0FFF2F85" wp14:editId="4BCEAB5A">
                      <wp:simplePos x="0" y="0"/>
                      <wp:positionH relativeFrom="column">
                        <wp:posOffset>9843</wp:posOffset>
                      </wp:positionH>
                      <wp:positionV relativeFrom="paragraph">
                        <wp:posOffset>703898</wp:posOffset>
                      </wp:positionV>
                      <wp:extent cx="1238250" cy="728662"/>
                      <wp:effectExtent l="0" t="0" r="0" b="0"/>
                      <wp:wrapNone/>
                      <wp:docPr id="47" name="Gruppieren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728662"/>
                                <a:chOff x="0" y="0"/>
                                <a:chExt cx="1238250" cy="728662"/>
                              </a:xfrm>
                            </wpg:grpSpPr>
                            <wps:wsp>
                              <wps:cNvPr id="2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262" y="0"/>
                                  <a:ext cx="63309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094524" w14:textId="77777777" w:rsidR="00BB5D43" w:rsidRPr="00E81387" w:rsidRDefault="00BB5D43" w:rsidP="00BB5D43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E81387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Respekt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23862"/>
                                  <a:ext cx="63309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AE1552" w14:textId="77777777" w:rsidR="00BB5D43" w:rsidRPr="00E81387" w:rsidRDefault="00BB5D43" w:rsidP="00BB5D43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E81387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Respekt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Grafik 45" descr="Avatar, Kunden, Kundschaft, Ikonen, Präsentatione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369" t="59201" r="8966" b="9071"/>
                                <a:stretch/>
                              </pic:blipFill>
                              <pic:spPr bwMode="auto">
                                <a:xfrm>
                                  <a:off x="804862" y="371475"/>
                                  <a:ext cx="433388" cy="357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6" name="Rechteck 46"/>
                              <wps:cNvSpPr/>
                              <wps:spPr>
                                <a:xfrm>
                                  <a:off x="661987" y="371475"/>
                                  <a:ext cx="143192" cy="300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47" o:spid="_x0000_s1042" style="position:absolute;margin-left:.8pt;margin-top:55.45pt;width:97.5pt;height:57.35pt;z-index:251917312" coordsize="12382,7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">
                      <v:shape id="_x0000_s1043" type="#_x0000_t202" style="position:absolute;left:5762;width:633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14:paraId="01094524" w14:textId="77777777" w:rsidR="00BB5D43" w:rsidRPr="00E81387" w:rsidRDefault="00BB5D43" w:rsidP="00BB5D4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8138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Respekt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top:4238;width:633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14:paraId="5BAE1552" w14:textId="77777777" w:rsidR="00BB5D43" w:rsidRPr="00E81387" w:rsidRDefault="00BB5D43" w:rsidP="00BB5D4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8138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Respekt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5" o:spid="_x0000_s1045" type="#_x0000_t75" alt="Avatar, Kunden, Kundschaft, Ikonen, Präsentationen" style="position:absolute;left:8048;top:3714;width:4334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MnLCAAAA2wAAAA8AAABkcnMvZG93bnJldi54bWxEj0FrAjEUhO9C/0N4Qm+aVVqR1Shli2KP&#10;VRG8PTfP3bWbl5Ckuv33jSB4HGbmG2a+7EwrruRDY1nBaJiBIC6tbrhSsN+tBlMQISJrbC2Tgj8K&#10;sFy89OaYa3vjb7puYyUShEOOCuoYXS5lKGsyGIbWESfvbL3BmKSvpPZ4S3DTynGWTaTBhtNCjY6K&#10;msqf7a9RcFmbz7I4rN1xw+6rsKe99F2m1Gu/+5iBiNTFZ/jR3mgFb+9w/5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WTJywgAAANsAAAAPAAAAAAAAAAAAAAAAAJ8C&#10;AABkcnMvZG93bnJldi54bWxQSwUGAAAAAAQABAD3AAAAjgMAAAAA&#10;">
                        <v:imagedata r:id="rId48" o:title="Avatar, Kunden, Kundschaft, Ikonen, Präsentationen" croptop="38798f" cropbottom="5945f" cropleft="45462f" cropright="5876f"/>
                        <v:path arrowok="t"/>
                      </v:shape>
                      <v:rect id="Rechteck 46" o:spid="_x0000_s1046" style="position:absolute;left:6619;top:3714;width:1432;height:3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cVcQA&#10;AADbAAAADwAAAGRycy9kb3ducmV2LnhtbESPQWsCMRSE74X+h/AKXkrNKlZ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XFXEAAAA2wAAAA8AAAAAAAAAAAAAAAAAmAIAAGRycy9k&#10;b3ducmV2LnhtbFBLBQYAAAAABAAEAPUAAACJAwAAAAA=&#10;" fillcolor="white [3212]" strokecolor="white [3212]" strokeweight="2pt"/>
                    </v:group>
                  </w:pict>
                </mc:Fallback>
              </mc:AlternateContent>
            </w:r>
            <w:r w:rsidRPr="003D69BD">
              <w:rPr>
                <w:rFonts w:ascii="Arial" w:hAnsi="Arial" w:cs="Arial"/>
                <w:sz w:val="28"/>
                <w:szCs w:val="28"/>
              </w:rPr>
              <w:t xml:space="preserve">Ich spreche </w:t>
            </w:r>
            <w:r>
              <w:rPr>
                <w:rFonts w:ascii="Arial" w:hAnsi="Arial" w:cs="Arial"/>
                <w:sz w:val="28"/>
                <w:szCs w:val="28"/>
              </w:rPr>
              <w:t>freundlich mit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E81387">
              <w:rPr>
                <w:rFonts w:ascii="Arial" w:hAnsi="Arial" w:cs="Arial"/>
                <w:sz w:val="28"/>
                <w:szCs w:val="28"/>
              </w:rPr>
              <w:t>Lehrerinnen</w:t>
            </w:r>
            <w:r>
              <w:rPr>
                <w:rFonts w:ascii="Arial" w:hAnsi="Arial" w:cs="Arial"/>
                <w:sz w:val="28"/>
                <w:szCs w:val="28"/>
              </w:rPr>
              <w:t xml:space="preserve"> und</w:t>
            </w:r>
            <w:r w:rsidRPr="00E81387">
              <w:rPr>
                <w:rFonts w:ascii="Arial" w:hAnsi="Arial" w:cs="Arial"/>
                <w:sz w:val="28"/>
                <w:szCs w:val="28"/>
              </w:rPr>
              <w:t xml:space="preserve"> Lehrer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E8138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84B95E3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C21E7A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17EF35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4140A9A2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14:paraId="68B87C79" w14:textId="77777777" w:rsidR="00BB5D43" w:rsidRPr="003016B5" w:rsidRDefault="00BB5D43" w:rsidP="00BB5D4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915264" behindDoc="0" locked="0" layoutInCell="1" allowOverlap="1" wp14:anchorId="529071B6" wp14:editId="0A67410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-631825</wp:posOffset>
                  </wp:positionV>
                  <wp:extent cx="1223645" cy="933450"/>
                  <wp:effectExtent l="0" t="0" r="0" b="0"/>
                  <wp:wrapSquare wrapText="bothSides"/>
                  <wp:docPr id="14" name="Grafik 14" descr="Bildergebnis für gespräch piktogramm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gespräch piktogramm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C18E2" w14:textId="77777777" w:rsidR="00BB5D43" w:rsidRPr="00E81387" w:rsidRDefault="00BB5D43" w:rsidP="00BB5D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" w:type="dxa"/>
          </w:tcPr>
          <w:p w14:paraId="01A3514D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7172971D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541C30D1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58899BEA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12C903" w14:textId="23D3E8F4" w:rsidR="00D559B2" w:rsidRDefault="00D559B2">
      <w:r>
        <w:br w:type="page"/>
      </w:r>
    </w:p>
    <w:tbl>
      <w:tblPr>
        <w:tblStyle w:val="Tabellenraster"/>
        <w:tblpPr w:leftFromText="141" w:rightFromText="141" w:vertAnchor="text" w:horzAnchor="margin" w:tblpY="42"/>
        <w:tblW w:w="9770" w:type="dxa"/>
        <w:tblLayout w:type="fixed"/>
        <w:tblLook w:val="04A0" w:firstRow="1" w:lastRow="0" w:firstColumn="1" w:lastColumn="0" w:noHBand="0" w:noVBand="1"/>
      </w:tblPr>
      <w:tblGrid>
        <w:gridCol w:w="6930"/>
        <w:gridCol w:w="710"/>
        <w:gridCol w:w="710"/>
        <w:gridCol w:w="710"/>
        <w:gridCol w:w="710"/>
      </w:tblGrid>
      <w:tr w:rsidR="00BB5D43" w14:paraId="71381552" w14:textId="77777777" w:rsidTr="00BB5D43">
        <w:tc>
          <w:tcPr>
            <w:tcW w:w="6930" w:type="dxa"/>
            <w:tcBorders>
              <w:bottom w:val="single" w:sz="4" w:space="0" w:color="000000" w:themeColor="text1"/>
            </w:tcBorders>
          </w:tcPr>
          <w:p w14:paraId="16ADF2B8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2A452B27" w14:textId="77777777" w:rsidR="00BB5D43" w:rsidRPr="003233D2" w:rsidRDefault="00BB5D43" w:rsidP="00BB5D43">
            <w:pPr>
              <w:tabs>
                <w:tab w:val="left" w:pos="1134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3A953463" w14:textId="77777777" w:rsidR="00BB5D43" w:rsidRDefault="00BB5D43" w:rsidP="00BB5D4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7D8159B1" wp14:editId="665ADC8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42545</wp:posOffset>
                  </wp:positionV>
                  <wp:extent cx="342900" cy="342900"/>
                  <wp:effectExtent l="0" t="0" r="0" b="0"/>
                  <wp:wrapNone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77CCE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7F4B9F35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1327B32F" w14:textId="77777777" w:rsidR="00BB5D43" w:rsidRPr="00AA22F2" w:rsidRDefault="00BB5D43" w:rsidP="00BB5D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1" locked="0" layoutInCell="1" allowOverlap="1" wp14:anchorId="46CBF3CD" wp14:editId="1954CC8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110490</wp:posOffset>
                      </wp:positionV>
                      <wp:extent cx="361950" cy="914400"/>
                      <wp:effectExtent l="2540" t="3810" r="0" b="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073DE8" w14:textId="77777777" w:rsidR="00BB5D43" w:rsidRPr="002F3F9A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immer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-4.85pt;margin-top:8.7pt;width:28.5pt;height:1in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" stroked="f">
                      <v:textbox style="layout-flow:vertical">
                        <w:txbxContent>
                          <w:p w14:paraId="14073DE8" w14:textId="77777777" w:rsidR="00BB5D43" w:rsidRPr="002F3F9A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7511E085" w14:textId="77777777" w:rsidR="00BB5D43" w:rsidRDefault="00BB5D43" w:rsidP="00BB5D4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653619D9" wp14:editId="678A816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75565</wp:posOffset>
                  </wp:positionV>
                  <wp:extent cx="342900" cy="342900"/>
                  <wp:effectExtent l="76200" t="76200" r="57150" b="76200"/>
                  <wp:wrapNone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4422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F5556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17D9AA5F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1469C818" w14:textId="77777777" w:rsidR="00BB5D43" w:rsidRPr="00AA22F2" w:rsidRDefault="00BB5D43" w:rsidP="00BB5D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1" locked="0" layoutInCell="1" allowOverlap="1" wp14:anchorId="4792677D" wp14:editId="56990CE9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110490</wp:posOffset>
                      </wp:positionV>
                      <wp:extent cx="352425" cy="914400"/>
                      <wp:effectExtent l="0" t="3810" r="1270" b="0"/>
                      <wp:wrapNone/>
                      <wp:docPr id="29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DEA0D4" w14:textId="77777777" w:rsidR="00BB5D43" w:rsidRPr="002F3F9A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F3F9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oft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-4.25pt;margin-top:8.7pt;width:27.75pt;height:1in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" stroked="f">
                      <v:textbox style="layout-flow:vertical">
                        <w:txbxContent>
                          <w:p w14:paraId="74DEA0D4" w14:textId="77777777" w:rsidR="00BB5D43" w:rsidRPr="002F3F9A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3F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2E026E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35201B44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2BC2C95C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6AB3971A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06B8A1A2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741D6784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27191E7A" w14:textId="77777777" w:rsidR="00BB5D43" w:rsidRDefault="00BB5D43" w:rsidP="00BB5D4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48913311" wp14:editId="0560E6A6">
                  <wp:simplePos x="0" y="0"/>
                  <wp:positionH relativeFrom="column">
                    <wp:posOffset>-33337</wp:posOffset>
                  </wp:positionH>
                  <wp:positionV relativeFrom="paragraph">
                    <wp:posOffset>52070</wp:posOffset>
                  </wp:positionV>
                  <wp:extent cx="342900" cy="342900"/>
                  <wp:effectExtent l="76200" t="76200" r="76200" b="76200"/>
                  <wp:wrapNone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00000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2FAFA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3252F554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339A6D4F" w14:textId="77777777" w:rsidR="00BB5D43" w:rsidRPr="00AA22F2" w:rsidRDefault="00BB5D43" w:rsidP="00BB5D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17D2F1D" wp14:editId="6A85704E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136525</wp:posOffset>
                      </wp:positionV>
                      <wp:extent cx="342900" cy="819150"/>
                      <wp:effectExtent l="0" t="0" r="0" b="0"/>
                      <wp:wrapNone/>
                      <wp:docPr id="29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CE406" w14:textId="77777777" w:rsidR="00BB5D43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teilweise</w:t>
                                  </w:r>
                                </w:p>
                                <w:p w14:paraId="1E54692A" w14:textId="77777777" w:rsidR="00BB5D43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531F77" w14:textId="77777777" w:rsidR="00BB5D43" w:rsidRPr="00126651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ilweise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-2.9pt;margin-top:10.75pt;width:27pt;height:64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" stroked="f">
                      <v:textbox style="layout-flow:vertical">
                        <w:txbxContent>
                          <w:p w14:paraId="1BCCE406" w14:textId="77777777" w:rsidR="00BB5D43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teilweise</w:t>
                            </w:r>
                          </w:p>
                          <w:p w14:paraId="1E54692A" w14:textId="77777777" w:rsidR="00BB5D43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31F77" w14:textId="77777777" w:rsidR="00BB5D43" w:rsidRPr="00126651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ilweise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6048B7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76D26639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  <w:p w14:paraId="00A89F6F" w14:textId="77777777" w:rsidR="00BB5D43" w:rsidRPr="00AA22F2" w:rsidRDefault="00BB5D43" w:rsidP="00BB5D43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5FF90937" w14:textId="77777777" w:rsidR="00BB5D43" w:rsidRDefault="00BB5D43" w:rsidP="00BB5D43"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C325B72" wp14:editId="52EAE89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76835</wp:posOffset>
                  </wp:positionV>
                  <wp:extent cx="293370" cy="293370"/>
                  <wp:effectExtent l="19050" t="19050" r="11430" b="11430"/>
                  <wp:wrapNone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43136"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35D0B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0075610B" w14:textId="77777777" w:rsidR="00BB5D43" w:rsidRDefault="00BB5D43" w:rsidP="00BB5D43">
            <w:pPr>
              <w:rPr>
                <w:rFonts w:ascii="Arial" w:hAnsi="Arial" w:cs="Arial"/>
              </w:rPr>
            </w:pPr>
          </w:p>
          <w:p w14:paraId="321881CB" w14:textId="77777777" w:rsidR="00BB5D43" w:rsidRPr="00AA22F2" w:rsidRDefault="00BB5D43" w:rsidP="00BB5D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1" locked="0" layoutInCell="1" allowOverlap="1" wp14:anchorId="18EA1AAA" wp14:editId="680DA08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110490</wp:posOffset>
                      </wp:positionV>
                      <wp:extent cx="342900" cy="838200"/>
                      <wp:effectExtent l="4445" t="3810" r="0" b="0"/>
                      <wp:wrapNone/>
                      <wp:docPr id="29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EADC57" w14:textId="77777777" w:rsidR="00BB5D43" w:rsidRPr="00126651" w:rsidRDefault="00BB5D43" w:rsidP="00BB5D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2665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noch nicht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-3.35pt;margin-top:8.7pt;width:27pt;height:66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" stroked="f">
                      <v:textbox style="layout-flow:vertical">
                        <w:txbxContent>
                          <w:p w14:paraId="3AEADC57" w14:textId="77777777" w:rsidR="00BB5D43" w:rsidRPr="00126651" w:rsidRDefault="00BB5D43" w:rsidP="00BB5D4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266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noch nicht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5D43" w14:paraId="51F78279" w14:textId="77777777" w:rsidTr="00BB5D43">
        <w:tc>
          <w:tcPr>
            <w:tcW w:w="6930" w:type="dxa"/>
          </w:tcPr>
          <w:p w14:paraId="0F96E88F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 w:rsidRPr="003016B5">
              <w:rPr>
                <w:rFonts w:ascii="Arial" w:hAnsi="Arial" w:cs="Arial"/>
                <w:sz w:val="28"/>
                <w:szCs w:val="28"/>
              </w:rPr>
              <w:t>Ich halte mich an vereinbarte Regeln.</w:t>
            </w:r>
          </w:p>
          <w:p w14:paraId="2B647843" w14:textId="77777777" w:rsidR="00BB5D43" w:rsidRDefault="00BB5D43" w:rsidP="00BB5D43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DD37045" wp14:editId="6386E71F">
                  <wp:extent cx="577035" cy="438150"/>
                  <wp:effectExtent l="0" t="0" r="0" b="0"/>
                  <wp:docPr id="22" name="Grafik 22" descr="Bildergebnis für Hände schütteln clipart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Hände schütteln clipart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3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color w:val="0000FF"/>
              </w:rPr>
              <w:drawing>
                <wp:inline distT="0" distB="0" distL="0" distR="0" wp14:anchorId="495D8B5E" wp14:editId="24B87FB3">
                  <wp:extent cx="609600" cy="609600"/>
                  <wp:effectExtent l="0" t="0" r="0" b="0"/>
                  <wp:docPr id="26" name="Grafik 26" descr="Bildergebnis für Contract clipart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gebnis für Contract clipart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672AA" w14:textId="77777777" w:rsidR="00BB5D43" w:rsidRPr="00D559B2" w:rsidRDefault="00BB5D43" w:rsidP="00BB5D4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10" w:type="dxa"/>
          </w:tcPr>
          <w:p w14:paraId="1D49B2CF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2F5D7AE1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303FCEC0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14:paraId="1AEB5A65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7594CD79" w14:textId="77777777" w:rsidTr="00BB5D43">
        <w:tc>
          <w:tcPr>
            <w:tcW w:w="6930" w:type="dxa"/>
            <w:tcBorders>
              <w:bottom w:val="single" w:sz="4" w:space="0" w:color="000000" w:themeColor="text1"/>
            </w:tcBorders>
          </w:tcPr>
          <w:p w14:paraId="1F553520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Ich kann Konflikte friedlich</w:t>
            </w:r>
            <w:r w:rsidRPr="003016B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lösen.</w:t>
            </w:r>
          </w:p>
          <w:p w14:paraId="22E3C5F2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00928" behindDoc="0" locked="0" layoutInCell="1" allowOverlap="1" wp14:anchorId="5507B4BE" wp14:editId="23ADB82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59055</wp:posOffset>
                  </wp:positionV>
                  <wp:extent cx="876300" cy="876300"/>
                  <wp:effectExtent l="0" t="0" r="0" b="0"/>
                  <wp:wrapSquare wrapText="bothSides"/>
                  <wp:docPr id="27" name="Bild 2" descr="Besprechung, Meeting, Gespräch, Unterhal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sprechung, Meeting, Gespräch, Unterhal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2DAD08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53D6C2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62BBEE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D038B5" w14:textId="77777777" w:rsidR="00BB5D43" w:rsidRPr="00D559B2" w:rsidRDefault="00BB5D43" w:rsidP="00BB5D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261C47C8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25FA824C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166571C2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 w:themeColor="text1"/>
            </w:tcBorders>
          </w:tcPr>
          <w:p w14:paraId="4CC9D247" w14:textId="77777777" w:rsidR="00BB5D43" w:rsidRDefault="00BB5D43" w:rsidP="00BB5D4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43" w14:paraId="11802E6A" w14:textId="77777777" w:rsidTr="00BB5D43">
        <w:tc>
          <w:tcPr>
            <w:tcW w:w="9770" w:type="dxa"/>
            <w:gridSpan w:val="5"/>
            <w:shd w:val="clear" w:color="auto" w:fill="92CDDC" w:themeFill="accent5" w:themeFillTint="99"/>
          </w:tcPr>
          <w:p w14:paraId="689B996F" w14:textId="77777777" w:rsidR="00BB5D43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345A288B" w14:textId="77777777" w:rsidR="00BB5D43" w:rsidRDefault="00BB5D43" w:rsidP="00BB5D43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Das ist mir noch wichtig</w:t>
            </w:r>
          </w:p>
          <w:p w14:paraId="01D22196" w14:textId="77777777" w:rsidR="00BB5D43" w:rsidRDefault="00BB5D43" w:rsidP="00BB5D43">
            <w:pPr>
              <w:ind w:firstLine="709"/>
              <w:rPr>
                <w:rFonts w:ascii="Arial" w:hAnsi="Arial" w:cs="Arial"/>
                <w:sz w:val="28"/>
                <w:szCs w:val="28"/>
              </w:rPr>
            </w:pPr>
          </w:p>
          <w:p w14:paraId="755F16BC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A7DEBC2" wp14:editId="2BCA5189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-614045</wp:posOffset>
                      </wp:positionV>
                      <wp:extent cx="628650" cy="604520"/>
                      <wp:effectExtent l="0" t="0" r="0" b="508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604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3D3B7" w14:textId="77777777" w:rsidR="00BB5D43" w:rsidRPr="009F78E0" w:rsidRDefault="00BB5D43" w:rsidP="00BB5D43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72"/>
                                      <w:szCs w:val="72"/>
                                    </w:rPr>
                                  </w:pPr>
                                  <w:r w:rsidRPr="009F78E0">
                                    <w:rPr>
                                      <w:rFonts w:ascii="Arial" w:hAnsi="Arial"/>
                                      <w:sz w:val="72"/>
                                      <w:szCs w:val="7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3" o:spid="_x0000_s1051" type="#_x0000_t202" style="position:absolute;margin-left:157pt;margin-top:-48.35pt;width:49.5pt;height:47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" filled="f" stroked="f">
                      <v:textbox>
                        <w:txbxContent>
                          <w:p w14:paraId="5F13D3B7" w14:textId="77777777" w:rsidR="00BB5D43" w:rsidRPr="009F78E0" w:rsidRDefault="00BB5D43" w:rsidP="00BB5D43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  <w:r w:rsidRPr="009F78E0"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------------------------------------------------------------------------------------------------------</w:t>
            </w:r>
          </w:p>
          <w:p w14:paraId="5BF820AF" w14:textId="77777777" w:rsidR="00BB5D43" w:rsidRDefault="00BB5D43" w:rsidP="00BB5D43">
            <w:pPr>
              <w:ind w:firstLine="709"/>
              <w:rPr>
                <w:rFonts w:ascii="Arial" w:hAnsi="Arial" w:cs="Arial"/>
                <w:sz w:val="28"/>
                <w:szCs w:val="28"/>
              </w:rPr>
            </w:pPr>
          </w:p>
          <w:p w14:paraId="590ACA31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------------------------------------------------------------------------------------------------------</w:t>
            </w:r>
          </w:p>
          <w:p w14:paraId="0DFB93DE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646BDE" w14:textId="77777777" w:rsidR="00BB5D43" w:rsidRDefault="00BB5D43" w:rsidP="00BB5D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------------------------------------------------------------------------------------------------------</w:t>
            </w:r>
          </w:p>
          <w:p w14:paraId="328ACA50" w14:textId="77777777" w:rsidR="00BB5D43" w:rsidRDefault="00BB5D43" w:rsidP="00BB5D43">
            <w:pPr>
              <w:tabs>
                <w:tab w:val="left" w:pos="42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13FA9198" w14:textId="3CB8D613" w:rsidR="009D3C36" w:rsidRDefault="009D3C36"/>
    <w:sectPr w:rsidR="009D3C36" w:rsidSect="008C2AEB">
      <w:footerReference w:type="default" r:id="rId52"/>
      <w:pgSz w:w="11906" w:h="16838"/>
      <w:pgMar w:top="1134" w:right="1133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F5614" w14:textId="77777777" w:rsidR="001746C7" w:rsidRDefault="001746C7" w:rsidP="00346AD7">
      <w:pPr>
        <w:spacing w:after="0" w:line="240" w:lineRule="auto"/>
      </w:pPr>
      <w:r>
        <w:separator/>
      </w:r>
    </w:p>
  </w:endnote>
  <w:endnote w:type="continuationSeparator" w:id="0">
    <w:p w14:paraId="5C40AB8C" w14:textId="77777777" w:rsidR="001746C7" w:rsidRDefault="001746C7" w:rsidP="0034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6891E" w14:textId="77777777" w:rsidR="00726EA3" w:rsidRDefault="00726EA3" w:rsidP="00C94411">
    <w:pPr>
      <w:pStyle w:val="Fuzeile"/>
      <w:tabs>
        <w:tab w:val="left" w:pos="567"/>
      </w:tabs>
      <w:ind w:left="-426"/>
      <w:rPr>
        <w:rFonts w:ascii="Arial" w:hAnsi="Arial" w:cs="Arial"/>
        <w:sz w:val="16"/>
        <w:szCs w:val="16"/>
      </w:rPr>
    </w:pPr>
    <w:r w:rsidRPr="003233D2">
      <w:rPr>
        <w:rFonts w:ascii="Arial" w:hAnsi="Arial" w:cs="Arial"/>
        <w:sz w:val="16"/>
        <w:szCs w:val="16"/>
      </w:rPr>
      <w:t>K</w:t>
    </w:r>
    <w:r>
      <w:rPr>
        <w:rFonts w:ascii="Arial" w:hAnsi="Arial" w:cs="Arial"/>
        <w:sz w:val="16"/>
        <w:szCs w:val="16"/>
      </w:rPr>
      <w:t>ommission:</w:t>
    </w:r>
    <w:r>
      <w:rPr>
        <w:rFonts w:ascii="Arial" w:hAnsi="Arial" w:cs="Arial"/>
        <w:sz w:val="16"/>
        <w:szCs w:val="16"/>
      </w:rPr>
      <w:tab/>
    </w:r>
    <w:r w:rsidRPr="003233D2">
      <w:rPr>
        <w:rFonts w:ascii="Arial" w:hAnsi="Arial" w:cs="Arial"/>
        <w:sz w:val="16"/>
        <w:szCs w:val="16"/>
      </w:rPr>
      <w:t xml:space="preserve">Unterstützungsmaterialien </w:t>
    </w:r>
    <w:r>
      <w:rPr>
        <w:rFonts w:ascii="Arial" w:hAnsi="Arial" w:cs="Arial"/>
        <w:sz w:val="16"/>
        <w:szCs w:val="16"/>
      </w:rPr>
      <w:t>zum Umgang mit</w:t>
    </w:r>
    <w:r w:rsidRPr="003233D2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Heterogenität</w:t>
    </w:r>
  </w:p>
  <w:p w14:paraId="33C71905" w14:textId="7817957A" w:rsidR="00726EA3" w:rsidRPr="003233D2" w:rsidRDefault="00726EA3" w:rsidP="00C94411">
    <w:pPr>
      <w:pStyle w:val="Fuzeile"/>
      <w:tabs>
        <w:tab w:val="left" w:pos="567"/>
      </w:tabs>
      <w:ind w:left="-426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Textreduzierter Bewertungsbogen „personaler Kompetenz“ im Unterricht</w:t>
    </w:r>
    <w:r>
      <w:rPr>
        <w:rFonts w:ascii="Arial" w:hAnsi="Arial" w:cs="Arial"/>
        <w:sz w:val="16"/>
        <w:szCs w:val="16"/>
      </w:rPr>
      <w:tab/>
    </w:r>
    <w:r w:rsidRPr="00726EA3">
      <w:rPr>
        <w:rFonts w:ascii="Arial" w:hAnsi="Arial" w:cs="Arial"/>
        <w:sz w:val="16"/>
        <w:szCs w:val="16"/>
      </w:rPr>
      <w:t xml:space="preserve">Seite </w:t>
    </w:r>
    <w:r w:rsidRPr="00726EA3">
      <w:rPr>
        <w:rFonts w:ascii="Arial" w:hAnsi="Arial" w:cs="Arial"/>
        <w:sz w:val="16"/>
        <w:szCs w:val="16"/>
      </w:rPr>
      <w:fldChar w:fldCharType="begin"/>
    </w:r>
    <w:r w:rsidRPr="00726EA3">
      <w:rPr>
        <w:rFonts w:ascii="Arial" w:hAnsi="Arial" w:cs="Arial"/>
        <w:sz w:val="16"/>
        <w:szCs w:val="16"/>
      </w:rPr>
      <w:instrText>PAGE  \* Arabic  \* MERGEFORMAT</w:instrText>
    </w:r>
    <w:r w:rsidRPr="00726EA3">
      <w:rPr>
        <w:rFonts w:ascii="Arial" w:hAnsi="Arial" w:cs="Arial"/>
        <w:sz w:val="16"/>
        <w:szCs w:val="16"/>
      </w:rPr>
      <w:fldChar w:fldCharType="separate"/>
    </w:r>
    <w:r w:rsidR="002E5F63">
      <w:rPr>
        <w:rFonts w:ascii="Arial" w:hAnsi="Arial" w:cs="Arial"/>
        <w:noProof/>
        <w:sz w:val="16"/>
        <w:szCs w:val="16"/>
      </w:rPr>
      <w:t>1</w:t>
    </w:r>
    <w:r w:rsidRPr="00726EA3">
      <w:rPr>
        <w:rFonts w:ascii="Arial" w:hAnsi="Arial" w:cs="Arial"/>
        <w:sz w:val="16"/>
        <w:szCs w:val="16"/>
      </w:rPr>
      <w:fldChar w:fldCharType="end"/>
    </w:r>
    <w:r w:rsidRPr="00726EA3">
      <w:rPr>
        <w:rFonts w:ascii="Arial" w:hAnsi="Arial" w:cs="Arial"/>
        <w:sz w:val="16"/>
        <w:szCs w:val="16"/>
      </w:rPr>
      <w:t xml:space="preserve"> von </w:t>
    </w:r>
    <w:r w:rsidRPr="00726EA3">
      <w:rPr>
        <w:rFonts w:ascii="Arial" w:hAnsi="Arial" w:cs="Arial"/>
        <w:sz w:val="16"/>
        <w:szCs w:val="16"/>
      </w:rPr>
      <w:fldChar w:fldCharType="begin"/>
    </w:r>
    <w:r w:rsidRPr="00726EA3">
      <w:rPr>
        <w:rFonts w:ascii="Arial" w:hAnsi="Arial" w:cs="Arial"/>
        <w:sz w:val="16"/>
        <w:szCs w:val="16"/>
      </w:rPr>
      <w:instrText>NUMPAGES  \* Arabic  \* MERGEFORMAT</w:instrText>
    </w:r>
    <w:r w:rsidRPr="00726EA3">
      <w:rPr>
        <w:rFonts w:ascii="Arial" w:hAnsi="Arial" w:cs="Arial"/>
        <w:sz w:val="16"/>
        <w:szCs w:val="16"/>
      </w:rPr>
      <w:fldChar w:fldCharType="separate"/>
    </w:r>
    <w:r w:rsidR="002E5F63">
      <w:rPr>
        <w:rFonts w:ascii="Arial" w:hAnsi="Arial" w:cs="Arial"/>
        <w:noProof/>
        <w:sz w:val="16"/>
        <w:szCs w:val="16"/>
      </w:rPr>
      <w:t>4</w:t>
    </w:r>
    <w:r w:rsidRPr="00726EA3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4F199" w14:textId="77777777" w:rsidR="001746C7" w:rsidRDefault="001746C7" w:rsidP="00346AD7">
      <w:pPr>
        <w:spacing w:after="0" w:line="240" w:lineRule="auto"/>
      </w:pPr>
      <w:r>
        <w:separator/>
      </w:r>
    </w:p>
  </w:footnote>
  <w:footnote w:type="continuationSeparator" w:id="0">
    <w:p w14:paraId="68E364E3" w14:textId="77777777" w:rsidR="001746C7" w:rsidRDefault="001746C7" w:rsidP="00346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073D3"/>
    <w:multiLevelType w:val="hybridMultilevel"/>
    <w:tmpl w:val="1D74466E"/>
    <w:lvl w:ilvl="0" w:tplc="6EC4EC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75968"/>
    <w:multiLevelType w:val="hybridMultilevel"/>
    <w:tmpl w:val="3568553C"/>
    <w:lvl w:ilvl="0" w:tplc="7A7A09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5A9"/>
    <w:rsid w:val="000159FB"/>
    <w:rsid w:val="00026BF8"/>
    <w:rsid w:val="00035482"/>
    <w:rsid w:val="00052DA6"/>
    <w:rsid w:val="00061856"/>
    <w:rsid w:val="00087C89"/>
    <w:rsid w:val="000B26EF"/>
    <w:rsid w:val="000B6EF7"/>
    <w:rsid w:val="000C443F"/>
    <w:rsid w:val="000C5412"/>
    <w:rsid w:val="000D6604"/>
    <w:rsid w:val="000D7148"/>
    <w:rsid w:val="000E136C"/>
    <w:rsid w:val="000E56C8"/>
    <w:rsid w:val="000E7021"/>
    <w:rsid w:val="001123BD"/>
    <w:rsid w:val="00113C9B"/>
    <w:rsid w:val="00113CE8"/>
    <w:rsid w:val="001151AA"/>
    <w:rsid w:val="00122AA5"/>
    <w:rsid w:val="00123A5C"/>
    <w:rsid w:val="00126651"/>
    <w:rsid w:val="001413B9"/>
    <w:rsid w:val="001458B6"/>
    <w:rsid w:val="001746C7"/>
    <w:rsid w:val="001808FB"/>
    <w:rsid w:val="00180ACD"/>
    <w:rsid w:val="00181DF8"/>
    <w:rsid w:val="001B256B"/>
    <w:rsid w:val="001B63DD"/>
    <w:rsid w:val="001B7DEF"/>
    <w:rsid w:val="001C52A8"/>
    <w:rsid w:val="001D211B"/>
    <w:rsid w:val="001E16C4"/>
    <w:rsid w:val="001E33C3"/>
    <w:rsid w:val="001E6F32"/>
    <w:rsid w:val="00211829"/>
    <w:rsid w:val="002151A3"/>
    <w:rsid w:val="00263E84"/>
    <w:rsid w:val="002657F8"/>
    <w:rsid w:val="002840A0"/>
    <w:rsid w:val="002A368C"/>
    <w:rsid w:val="002A753F"/>
    <w:rsid w:val="002C3ECF"/>
    <w:rsid w:val="002D662B"/>
    <w:rsid w:val="002E5F63"/>
    <w:rsid w:val="002F3F9A"/>
    <w:rsid w:val="002F5257"/>
    <w:rsid w:val="00301436"/>
    <w:rsid w:val="003016B5"/>
    <w:rsid w:val="0030176E"/>
    <w:rsid w:val="00302D79"/>
    <w:rsid w:val="00304F24"/>
    <w:rsid w:val="00312327"/>
    <w:rsid w:val="003167F0"/>
    <w:rsid w:val="003205A9"/>
    <w:rsid w:val="00321338"/>
    <w:rsid w:val="003233D2"/>
    <w:rsid w:val="00323ECB"/>
    <w:rsid w:val="00331F62"/>
    <w:rsid w:val="00332F91"/>
    <w:rsid w:val="003336C2"/>
    <w:rsid w:val="00346AD7"/>
    <w:rsid w:val="00351C72"/>
    <w:rsid w:val="003539A3"/>
    <w:rsid w:val="0035452A"/>
    <w:rsid w:val="00366B9F"/>
    <w:rsid w:val="00376E66"/>
    <w:rsid w:val="003819C8"/>
    <w:rsid w:val="00397946"/>
    <w:rsid w:val="003A2D92"/>
    <w:rsid w:val="003A4F88"/>
    <w:rsid w:val="003B5AC6"/>
    <w:rsid w:val="003B7767"/>
    <w:rsid w:val="003B7A61"/>
    <w:rsid w:val="003C233D"/>
    <w:rsid w:val="003D4852"/>
    <w:rsid w:val="003D69BD"/>
    <w:rsid w:val="003E5B37"/>
    <w:rsid w:val="003F0D0F"/>
    <w:rsid w:val="003F3D68"/>
    <w:rsid w:val="003F44D2"/>
    <w:rsid w:val="004045A9"/>
    <w:rsid w:val="00414C6F"/>
    <w:rsid w:val="00415611"/>
    <w:rsid w:val="00421017"/>
    <w:rsid w:val="004221F5"/>
    <w:rsid w:val="00436CBD"/>
    <w:rsid w:val="004511C1"/>
    <w:rsid w:val="00466CB6"/>
    <w:rsid w:val="00471081"/>
    <w:rsid w:val="004855E5"/>
    <w:rsid w:val="004A2737"/>
    <w:rsid w:val="004A627A"/>
    <w:rsid w:val="004B0334"/>
    <w:rsid w:val="004B423C"/>
    <w:rsid w:val="004B6232"/>
    <w:rsid w:val="004D3B41"/>
    <w:rsid w:val="004E062A"/>
    <w:rsid w:val="004E7F9F"/>
    <w:rsid w:val="004F2272"/>
    <w:rsid w:val="005308F5"/>
    <w:rsid w:val="005374F8"/>
    <w:rsid w:val="00545AC9"/>
    <w:rsid w:val="00547B3E"/>
    <w:rsid w:val="0056052A"/>
    <w:rsid w:val="00572D11"/>
    <w:rsid w:val="005766A7"/>
    <w:rsid w:val="00582703"/>
    <w:rsid w:val="0058631A"/>
    <w:rsid w:val="005B7E8A"/>
    <w:rsid w:val="005C1F84"/>
    <w:rsid w:val="005D1FD6"/>
    <w:rsid w:val="005D5850"/>
    <w:rsid w:val="00602D4C"/>
    <w:rsid w:val="00607D9E"/>
    <w:rsid w:val="00615AC0"/>
    <w:rsid w:val="00670613"/>
    <w:rsid w:val="0067668B"/>
    <w:rsid w:val="006A2E0D"/>
    <w:rsid w:val="006B0CAE"/>
    <w:rsid w:val="006B1C3A"/>
    <w:rsid w:val="006B1FB8"/>
    <w:rsid w:val="006B243E"/>
    <w:rsid w:val="006C0DAD"/>
    <w:rsid w:val="006C49E4"/>
    <w:rsid w:val="006D67CD"/>
    <w:rsid w:val="006E04E0"/>
    <w:rsid w:val="006E745B"/>
    <w:rsid w:val="006E7FFE"/>
    <w:rsid w:val="006F1562"/>
    <w:rsid w:val="0070478A"/>
    <w:rsid w:val="00707395"/>
    <w:rsid w:val="00710D6B"/>
    <w:rsid w:val="00713266"/>
    <w:rsid w:val="007171B0"/>
    <w:rsid w:val="00726EA3"/>
    <w:rsid w:val="00736D1C"/>
    <w:rsid w:val="00736E38"/>
    <w:rsid w:val="00767FB9"/>
    <w:rsid w:val="0077478C"/>
    <w:rsid w:val="00774C39"/>
    <w:rsid w:val="007770CD"/>
    <w:rsid w:val="007800F0"/>
    <w:rsid w:val="007808E0"/>
    <w:rsid w:val="0079182A"/>
    <w:rsid w:val="00791C9B"/>
    <w:rsid w:val="007E1D61"/>
    <w:rsid w:val="007E5DF4"/>
    <w:rsid w:val="007E79E0"/>
    <w:rsid w:val="007F0873"/>
    <w:rsid w:val="00807943"/>
    <w:rsid w:val="0081561E"/>
    <w:rsid w:val="00820498"/>
    <w:rsid w:val="008230FD"/>
    <w:rsid w:val="008245D6"/>
    <w:rsid w:val="008256EE"/>
    <w:rsid w:val="00836E40"/>
    <w:rsid w:val="00842FA6"/>
    <w:rsid w:val="008A2EAE"/>
    <w:rsid w:val="008A4E1C"/>
    <w:rsid w:val="008A67FB"/>
    <w:rsid w:val="008B5F3C"/>
    <w:rsid w:val="008C2AEB"/>
    <w:rsid w:val="008C4ADE"/>
    <w:rsid w:val="008C7355"/>
    <w:rsid w:val="008C7E91"/>
    <w:rsid w:val="008E5C91"/>
    <w:rsid w:val="008F1367"/>
    <w:rsid w:val="008F6E52"/>
    <w:rsid w:val="008F72F4"/>
    <w:rsid w:val="00904C20"/>
    <w:rsid w:val="00906F48"/>
    <w:rsid w:val="00921202"/>
    <w:rsid w:val="00921931"/>
    <w:rsid w:val="00923F72"/>
    <w:rsid w:val="0093268F"/>
    <w:rsid w:val="00940CB6"/>
    <w:rsid w:val="0094197C"/>
    <w:rsid w:val="00951240"/>
    <w:rsid w:val="009529F2"/>
    <w:rsid w:val="00956EB7"/>
    <w:rsid w:val="00960E0D"/>
    <w:rsid w:val="00975044"/>
    <w:rsid w:val="009A6C40"/>
    <w:rsid w:val="009B0059"/>
    <w:rsid w:val="009B2C72"/>
    <w:rsid w:val="009C0B59"/>
    <w:rsid w:val="009C3CC4"/>
    <w:rsid w:val="009C5937"/>
    <w:rsid w:val="009D3C36"/>
    <w:rsid w:val="009E5778"/>
    <w:rsid w:val="009E68B3"/>
    <w:rsid w:val="009F151F"/>
    <w:rsid w:val="009F78E0"/>
    <w:rsid w:val="00A01B21"/>
    <w:rsid w:val="00A01BF8"/>
    <w:rsid w:val="00A034B1"/>
    <w:rsid w:val="00A15B54"/>
    <w:rsid w:val="00A171C7"/>
    <w:rsid w:val="00A25B94"/>
    <w:rsid w:val="00A445A1"/>
    <w:rsid w:val="00A45BE9"/>
    <w:rsid w:val="00A466B1"/>
    <w:rsid w:val="00A505B4"/>
    <w:rsid w:val="00A53157"/>
    <w:rsid w:val="00A547AF"/>
    <w:rsid w:val="00A549E3"/>
    <w:rsid w:val="00A56A3F"/>
    <w:rsid w:val="00A57F98"/>
    <w:rsid w:val="00A914C3"/>
    <w:rsid w:val="00A94707"/>
    <w:rsid w:val="00A975B5"/>
    <w:rsid w:val="00AA22F2"/>
    <w:rsid w:val="00AA4809"/>
    <w:rsid w:val="00AB40B5"/>
    <w:rsid w:val="00AD03C5"/>
    <w:rsid w:val="00AE162E"/>
    <w:rsid w:val="00B0074A"/>
    <w:rsid w:val="00B05267"/>
    <w:rsid w:val="00B54E8B"/>
    <w:rsid w:val="00B55163"/>
    <w:rsid w:val="00B717ED"/>
    <w:rsid w:val="00B769AA"/>
    <w:rsid w:val="00B76F0E"/>
    <w:rsid w:val="00B81259"/>
    <w:rsid w:val="00B814D3"/>
    <w:rsid w:val="00B91ACB"/>
    <w:rsid w:val="00BA2ABB"/>
    <w:rsid w:val="00BA579D"/>
    <w:rsid w:val="00BB1D9C"/>
    <w:rsid w:val="00BB4573"/>
    <w:rsid w:val="00BB543E"/>
    <w:rsid w:val="00BB5D43"/>
    <w:rsid w:val="00BB7A87"/>
    <w:rsid w:val="00BC12A2"/>
    <w:rsid w:val="00BC47E6"/>
    <w:rsid w:val="00BE09D7"/>
    <w:rsid w:val="00C2071A"/>
    <w:rsid w:val="00C61B5A"/>
    <w:rsid w:val="00C6214A"/>
    <w:rsid w:val="00C63682"/>
    <w:rsid w:val="00C8056D"/>
    <w:rsid w:val="00C827E0"/>
    <w:rsid w:val="00C84CC4"/>
    <w:rsid w:val="00C94411"/>
    <w:rsid w:val="00C964C8"/>
    <w:rsid w:val="00CA1DFF"/>
    <w:rsid w:val="00CA6112"/>
    <w:rsid w:val="00CD0FFD"/>
    <w:rsid w:val="00CE556E"/>
    <w:rsid w:val="00D10628"/>
    <w:rsid w:val="00D176B4"/>
    <w:rsid w:val="00D31BCE"/>
    <w:rsid w:val="00D41F3F"/>
    <w:rsid w:val="00D5303B"/>
    <w:rsid w:val="00D54BD3"/>
    <w:rsid w:val="00D559B2"/>
    <w:rsid w:val="00D55E91"/>
    <w:rsid w:val="00D62C5B"/>
    <w:rsid w:val="00D751D4"/>
    <w:rsid w:val="00D86250"/>
    <w:rsid w:val="00D91C05"/>
    <w:rsid w:val="00DA4CD2"/>
    <w:rsid w:val="00DB0548"/>
    <w:rsid w:val="00DB1082"/>
    <w:rsid w:val="00DB50B4"/>
    <w:rsid w:val="00DD0674"/>
    <w:rsid w:val="00DE37B5"/>
    <w:rsid w:val="00DF0545"/>
    <w:rsid w:val="00E04C5F"/>
    <w:rsid w:val="00E0618F"/>
    <w:rsid w:val="00E06440"/>
    <w:rsid w:val="00E2355B"/>
    <w:rsid w:val="00E55A16"/>
    <w:rsid w:val="00E571FF"/>
    <w:rsid w:val="00E70B0B"/>
    <w:rsid w:val="00E81387"/>
    <w:rsid w:val="00E93949"/>
    <w:rsid w:val="00EA4DFD"/>
    <w:rsid w:val="00EA6DE0"/>
    <w:rsid w:val="00EB6D6E"/>
    <w:rsid w:val="00ED1F02"/>
    <w:rsid w:val="00ED2C52"/>
    <w:rsid w:val="00EF5F0B"/>
    <w:rsid w:val="00F03EE0"/>
    <w:rsid w:val="00F05053"/>
    <w:rsid w:val="00F21E50"/>
    <w:rsid w:val="00F24D15"/>
    <w:rsid w:val="00F30F7D"/>
    <w:rsid w:val="00F31689"/>
    <w:rsid w:val="00F43D2A"/>
    <w:rsid w:val="00F57E97"/>
    <w:rsid w:val="00F72688"/>
    <w:rsid w:val="00F72A1A"/>
    <w:rsid w:val="00F75E57"/>
    <w:rsid w:val="00F85301"/>
    <w:rsid w:val="00FA7DE3"/>
    <w:rsid w:val="00FB2CFC"/>
    <w:rsid w:val="00FB78C0"/>
    <w:rsid w:val="00FC5D5A"/>
    <w:rsid w:val="00FD396C"/>
    <w:rsid w:val="00FE76A7"/>
    <w:rsid w:val="00FF1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E97F4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66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45A9"/>
    <w:pPr>
      <w:ind w:left="720"/>
      <w:contextualSpacing/>
    </w:pPr>
  </w:style>
  <w:style w:type="table" w:styleId="Tabellenraster">
    <w:name w:val="Table Grid"/>
    <w:basedOn w:val="NormaleTabelle"/>
    <w:uiPriority w:val="59"/>
    <w:rsid w:val="00A01B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66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4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6AD7"/>
  </w:style>
  <w:style w:type="paragraph" w:styleId="Fuzeile">
    <w:name w:val="footer"/>
    <w:basedOn w:val="Standard"/>
    <w:link w:val="FuzeileZchn"/>
    <w:uiPriority w:val="99"/>
    <w:unhideWhenUsed/>
    <w:rsid w:val="0034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6AD7"/>
  </w:style>
  <w:style w:type="paragraph" w:styleId="Funotentext">
    <w:name w:val="footnote text"/>
    <w:basedOn w:val="Standard"/>
    <w:link w:val="FunotentextZchn"/>
    <w:uiPriority w:val="99"/>
    <w:semiHidden/>
    <w:unhideWhenUsed/>
    <w:rsid w:val="006C0DA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C0DA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C0D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66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45A9"/>
    <w:pPr>
      <w:ind w:left="720"/>
      <w:contextualSpacing/>
    </w:pPr>
  </w:style>
  <w:style w:type="table" w:styleId="Tabellenraster">
    <w:name w:val="Table Grid"/>
    <w:basedOn w:val="NormaleTabelle"/>
    <w:uiPriority w:val="59"/>
    <w:rsid w:val="00A01B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66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4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6AD7"/>
  </w:style>
  <w:style w:type="paragraph" w:styleId="Fuzeile">
    <w:name w:val="footer"/>
    <w:basedOn w:val="Standard"/>
    <w:link w:val="FuzeileZchn"/>
    <w:uiPriority w:val="99"/>
    <w:unhideWhenUsed/>
    <w:rsid w:val="0034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6AD7"/>
  </w:style>
  <w:style w:type="paragraph" w:styleId="Funotentext">
    <w:name w:val="footnote text"/>
    <w:basedOn w:val="Standard"/>
    <w:link w:val="FunotentextZchn"/>
    <w:uiPriority w:val="99"/>
    <w:semiHidden/>
    <w:unhideWhenUsed/>
    <w:rsid w:val="006C0DA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C0DA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C0D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de/url?sa=i&amp;rct=j&amp;q=&amp;esrc=s&amp;source=images&amp;cd=&amp;cad=rja&amp;uact=8&amp;ved=0ahUKEwiIgJX-jvPYAhUS2aQKHWr6DocQjRwIBw&amp;url=https://pixabay.com/de/uhr-icon-zeit-symbol-anmelden-2389255/&amp;psig=AOvVaw3HLQ0T9Gkx4ZOXZfX3NS_T&amp;ust=1516969662672761" TargetMode="External"/><Relationship Id="rId26" Type="http://schemas.openxmlformats.org/officeDocument/2006/relationships/hyperlink" Target="https://www.google.de/url?sa=i&amp;rct=j&amp;q=&amp;esrc=s&amp;source=images&amp;cd=&amp;cad=rja&amp;uact=8&amp;ved=0ahUKEwieyNuOk_PYAhXQzqQKHQ0mDqQQjRwIBw&amp;url=https://pixabay.com/de/rechner-zahl-numerischen-button-158109/&amp;psig=AOvVaw0Szq8-5WeqCNs6I0H78ckQ&amp;ust=1516970866816025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www.google.de/url?sa=i&amp;rct=j&amp;q=&amp;esrc=s&amp;source=images&amp;cd=&amp;cad=rja&amp;uact=8&amp;ved=0ahUKEwj_j-_slfPYAhVB16QKHRM4DA0QjRwIBw&amp;url=https://pixabay.com/de/checkliste-zu-tun-aktivit%C3%A4ten-boxen-1766064/&amp;psig=AOvVaw0ewY71MxwABHgpo9koPStB&amp;ust=1516971628850436" TargetMode="External"/><Relationship Id="rId38" Type="http://schemas.openxmlformats.org/officeDocument/2006/relationships/hyperlink" Target="https://www.google.de/url?sa=i&amp;rct=j&amp;q=&amp;esrc=s&amp;source=images&amp;cd=&amp;cad=rja&amp;uact=8&amp;ved=0ahUKEwiv7bbcnvPYAhXEDuwKHZ_HCvQQjRwIBw&amp;url=https://pixabay.com/de/photos/kleiderschrank/&amp;psig=AOvVaw0LbOOeMtW76z1hup98ID6v&amp;ust=1516973855746476" TargetMode="External"/><Relationship Id="rId46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imgres?imgurl=https://cdn.pixabay.com/photo/2017/09/02/17/25/students-2707929_960_720.png&amp;imgrefurl=https://pixabay.com/de/sch%C3%BCler-meldung-schule-antworten-2707929/&amp;docid=-6Y5yxDD3BAPvM&amp;tbnid=Lz7k--hqVHd22M:&amp;vet=10ahUKEwiJioijjfPYAhWN_aQKHUzXBGgQMwhLKA4wDg..i&amp;w=530&amp;h=720&amp;bih=407&amp;biw=853&amp;q=schule&amp;ved=0ahUKEwiJioijjfPYAhWN_aQKHUzXBGgQMwhLKA4wDg&amp;iact=mrc&amp;uact=8" TargetMode="External"/><Relationship Id="rId20" Type="http://schemas.openxmlformats.org/officeDocument/2006/relationships/hyperlink" Target="https://www.google.com/url?sa=i&amp;rct=j&amp;q=&amp;esrc=s&amp;source=images&amp;cd=&amp;cad=rja&amp;uact=8&amp;ved=0ahUKEwjKvLyVkPPYAhUFPFAKHWLNCPYQjRwIBw&amp;url=https://pixabay.com/de/klassenzimmer-comic-figuren-1297781/&amp;psig=AOvVaw38fpz6NcsU8gVFmX3IgwBR&amp;ust=1516969333249323" TargetMode="External"/><Relationship Id="rId29" Type="http://schemas.openxmlformats.org/officeDocument/2006/relationships/hyperlink" Target="https://www.google.de/url?sa=i&amp;rct=j&amp;q=&amp;esrc=s&amp;source=images&amp;cd=&amp;cad=rja&amp;uact=8&amp;ved=0ahUKEwjBr4y5lPPYAhUB-qQKHeiiDA0QjRwIBw&amp;url=https://pixabay.com/de/photos/verboten/&amp;psig=AOvVaw1Phy9xeGryZNAxS3TH-7Mj&amp;ust=1516971227374135" TargetMode="External"/><Relationship Id="rId41" Type="http://schemas.openxmlformats.org/officeDocument/2006/relationships/hyperlink" Target="https://www.google.com/url?sa=i&amp;rct=j&amp;q=&amp;esrc=s&amp;source=images&amp;cd=&amp;cad=rja&amp;uact=8&amp;ved=2ahUKEwjI6rmupbnZAhWNZVAKHUzUAhYQjRx6BAgAEAY&amp;url=https://pixabay.com/en/signature-official-authorize-sign-36968/&amp;psig=AOvVaw3LnKB75RJ90ALmeH_yYcat&amp;ust=1519380957335179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sa=i&amp;rct=j&amp;q=&amp;esrc=s&amp;source=images&amp;cd=&amp;cad=rja&amp;uact=8&amp;ved=0ahUKEwjgiqu4i_PYAhUJyaQKHaYGA_8QjRwIBw&amp;url=https://pixabay.com/de/ton-h%C3%B6ren-mann-ohr-anh%C3%B6rung-musik-159915/&amp;psig=AOvVaw3x17DIovyhXjuKFtQmnpwT&amp;ust=1516968833462375" TargetMode="External"/><Relationship Id="rId24" Type="http://schemas.openxmlformats.org/officeDocument/2006/relationships/hyperlink" Target="https://www.google.com/url?sa=i&amp;rct=j&amp;q=&amp;esrc=s&amp;source=images&amp;cd=&amp;ved=0ahUKEwjo3Y7PkvPYAhUIPVAKHaFKAb4QjRwIBw&amp;url=https://pixabay.com/de/buch-stift-schule-lesen-schreiben-145170/&amp;psig=AOvVaw38fpz6NcsU8gVFmX3IgwBR&amp;ust=1516969333249323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hyperlink" Target="https://www.google.com/url?sa=i&amp;rct=j&amp;q=&amp;esrc=s&amp;source=images&amp;cd=&amp;cad=rja&amp;uact=8&amp;ved=2ahUKEwiz7sXFnbnZAhVSDewKHeslBNMQjRx6BAgAEAY&amp;url=https://pixabay.com/de/photos/sprechblase/&amp;psig=AOvVaw0zHtQl_Hwqarb1FVpvzZfY&amp;ust=1519378860685223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www.google.de/url?sa=i&amp;rct=j&amp;q=&amp;esrc=s&amp;source=images&amp;cd=&amp;cad=rja&amp;uact=8&amp;ved=0ahUKEwjVjdn7nPPYAhWMr6QKHQXLC7cQjRwIBw&amp;url=https://pixabay.com/de/k%C3%A4lte-krankheit-emoticon-smiley-156666/&amp;psig=AOvVaw30xv38sJ8dk-sGlUs8vlcn&amp;ust=1516973439791419" TargetMode="External"/><Relationship Id="rId49" Type="http://schemas.openxmlformats.org/officeDocument/2006/relationships/hyperlink" Target="https://www.google.com/url?sa=i&amp;rct=j&amp;q=&amp;esrc=s&amp;source=images&amp;cd=&amp;cad=rja&amp;uact=8&amp;ved=2ahUKEwj77aujpLnZAhUQPFAKHdqvBWgQjRx6BAgAEAY&amp;url=https://pixabay.com/de/photos/handschlag/&amp;psig=AOvVaw0zgUE4fnvZZ2LpfIwVhzRR&amp;ust=151938066371740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google.de/url?sa=i&amp;rct=j&amp;q=&amp;esrc=s&amp;source=images&amp;cd=&amp;cad=rja&amp;uact=8&amp;ved=0ahUKEwiA-aiAlfPYAhUSjqQKHe28CzcQjRwIBw&amp;url=https://pixabay.com/de/verboten-getr%C3%A4nke-lebensmittel-149875/&amp;psig=AOvVaw0xF_w9rHOpuEqSvabEc-yj&amp;ust=1516971372237298" TargetMode="External"/><Relationship Id="rId44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imgres?imgurl=https://cdn.pixabay.com/photo/2014/04/02/17/02/girl-307747_960_720.png&amp;imgrefurl=https://pixabay.com/de/m%C3%A4dchen-schule-sch%C3%BCler-schreibtisch-307747/&amp;docid=CNwwuXimxv6HPM&amp;tbnid=x3_LTxPIEB4O5M:&amp;vet=10ahUKEwiJioijjfPYAhWN_aQKHUzXBGgQMwhIKAswCw..i&amp;w=530&amp;h=720&amp;bih=407&amp;biw=853&amp;q=schule&amp;ved=0ahUKEwiJioijjfPYAhWN_aQKHUzXBGgQMwhIKAswCw&amp;iact=mrc&amp;uact=8" TargetMode="External"/><Relationship Id="rId22" Type="http://schemas.openxmlformats.org/officeDocument/2006/relationships/hyperlink" Target="https://www.google.com/url?sa=i&amp;rct=j&amp;q=&amp;esrc=s&amp;source=images&amp;cd=&amp;cad=rja&amp;uact=8&amp;ved=0ahUKEwjHjJnJkPPYAhWHYlAKHeIlDrsQjRwIBw&amp;url=https://pixabay.com/de/sch%C3%BCler-meldung-schule-antworten-2707929/&amp;psig=AOvVaw38fpz6NcsU8gVFmX3IgwBR&amp;ust=1516969333249323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hyperlink" Target="https://www.google.de/url?sa=i&amp;rct=j&amp;q=&amp;esrc=s&amp;source=images&amp;cd=&amp;cad=rja&amp;uact=8&amp;ved=0ahUKEwjD3O-9ovPYAhXNyKQKHXgDCwUQjRwIBw&amp;url=https://pixabay.com/de/photos/h%C3%A4nde%20sch%C3%BCtteln/&amp;psig=AOvVaw0C9s0DeAm3tSUKE6SPVRBL&amp;ust=1516974962543745" TargetMode="External"/><Relationship Id="rId48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F6DEB-E082-42D0-9CB7-93A26A6E6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C46D9EAC.dotm</Template>
  <TotalTime>0</TotalTime>
  <Pages>4</Pages>
  <Words>223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Anne-Sophie</dc:creator>
  <cp:lastModifiedBy>Vera Hoffmann</cp:lastModifiedBy>
  <cp:revision>2</cp:revision>
  <cp:lastPrinted>2018-09-26T12:41:00Z</cp:lastPrinted>
  <dcterms:created xsi:type="dcterms:W3CDTF">2018-09-26T13:41:00Z</dcterms:created>
  <dcterms:modified xsi:type="dcterms:W3CDTF">2018-09-26T13:41:00Z</dcterms:modified>
</cp:coreProperties>
</file>